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831"/>
        <w:tblW w:w="4500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4"/>
        <w:gridCol w:w="3316"/>
      </w:tblGrid>
      <w:tr w:rsidR="004E388F" w:rsidRPr="00DC6A8C" w14:paraId="0BD9D715" w14:textId="77777777" w:rsidTr="00AA14C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CFCFC"/>
            <w:noWrap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  <w:hideMark/>
          </w:tcPr>
          <w:p w14:paraId="1E3D122B" w14:textId="77777777" w:rsidR="004E388F" w:rsidRPr="00DC6A8C" w:rsidRDefault="004E388F" w:rsidP="00AA14CA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333333"/>
                <w:kern w:val="0"/>
                <w:sz w:val="20"/>
                <w:szCs w:val="20"/>
              </w:rPr>
            </w:pPr>
            <w:r w:rsidRPr="00DC6A8C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 w:val="20"/>
                <w:szCs w:val="20"/>
              </w:rPr>
              <w:t>サイズ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90" w:type="dxa"/>
              <w:bottom w:w="30" w:type="dxa"/>
              <w:right w:w="90" w:type="dxa"/>
            </w:tcMar>
            <w:hideMark/>
          </w:tcPr>
          <w:p w14:paraId="27EEB671" w14:textId="77777777" w:rsidR="004E388F" w:rsidRPr="00DC6A8C" w:rsidRDefault="004E388F" w:rsidP="00AA14C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333333"/>
                <w:kern w:val="0"/>
                <w:sz w:val="20"/>
                <w:szCs w:val="20"/>
              </w:rPr>
            </w:pPr>
            <w:r w:rsidRPr="00DC6A8C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 w:val="20"/>
                <w:szCs w:val="20"/>
              </w:rPr>
              <w:t>縦1</w:t>
            </w:r>
            <w:r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 w:val="20"/>
                <w:szCs w:val="20"/>
              </w:rPr>
              <w:t>6</w:t>
            </w:r>
            <w:r w:rsidRPr="00DC6A8C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 w:val="20"/>
                <w:szCs w:val="20"/>
              </w:rPr>
              <w:t>0mm×横100mm</w:t>
            </w:r>
            <w:r w:rsidRPr="00DC6A8C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 w:val="20"/>
                <w:szCs w:val="20"/>
              </w:rPr>
              <w:br/>
            </w:r>
            <w:bookmarkStart w:id="0" w:name="_Hlk137018321"/>
            <w:r w:rsidRPr="00DC6A8C">
              <w:rPr>
                <w:rFonts w:ascii="ＭＳ Ｐゴシック" w:eastAsia="ＭＳ Ｐゴシック" w:hAnsi="ＭＳ Ｐゴシック" w:cs="ＭＳ Ｐゴシック" w:hint="eastAsia"/>
                <w:color w:val="333333"/>
                <w:kern w:val="0"/>
                <w:sz w:val="20"/>
                <w:szCs w:val="20"/>
              </w:rPr>
              <w:t>チャック上20mm</w:t>
            </w:r>
            <w:bookmarkEnd w:id="0"/>
          </w:p>
        </w:tc>
      </w:tr>
    </w:tbl>
    <w:p w14:paraId="3F1D05CA" w14:textId="77777777" w:rsidR="004E388F" w:rsidRDefault="004E388F" w:rsidP="004E388F">
      <w:r>
        <w:rPr>
          <w:rFonts w:hint="eastAsia"/>
        </w:rPr>
        <w:t>商品名「</w:t>
      </w:r>
      <w:r w:rsidRPr="001250C9">
        <w:rPr>
          <w:rFonts w:hint="eastAsia"/>
        </w:rPr>
        <w:t xml:space="preserve">ＮＭＮ　</w:t>
      </w:r>
      <w:r w:rsidRPr="001250C9">
        <w:t>holy phoenix</w:t>
      </w:r>
      <w:r>
        <w:rPr>
          <w:rFonts w:hint="eastAsia"/>
        </w:rPr>
        <w:t>」イメージ</w:t>
      </w:r>
    </w:p>
    <w:p w14:paraId="5773E2F5" w14:textId="77777777" w:rsidR="004E388F" w:rsidRDefault="004E388F" w:rsidP="004E388F"/>
    <w:p w14:paraId="13D6C346" w14:textId="77777777" w:rsidR="004E388F" w:rsidRDefault="004E388F" w:rsidP="004E388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93AC0F" wp14:editId="0C3C7B4B">
                <wp:simplePos x="0" y="0"/>
                <wp:positionH relativeFrom="column">
                  <wp:posOffset>3318683</wp:posOffset>
                </wp:positionH>
                <wp:positionV relativeFrom="paragraph">
                  <wp:posOffset>21244</wp:posOffset>
                </wp:positionV>
                <wp:extent cx="3144130" cy="4526280"/>
                <wp:effectExtent l="0" t="0" r="18415" b="26670"/>
                <wp:wrapNone/>
                <wp:docPr id="199432368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4130" cy="4526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D68BE" w14:textId="77777777" w:rsidR="004E388F" w:rsidRDefault="004E388F" w:rsidP="004E388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3AC0F" id="正方形/長方形 1" o:spid="_x0000_s1026" style="position:absolute;left:0;text-align:left;margin-left:261.3pt;margin-top:1.65pt;width:247.55pt;height:35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" fillcolor="window" strokecolor="#70ad47" strokeweight="1pt">
                <v:textbox>
                  <w:txbxContent>
                    <w:p w14:paraId="348D68BE" w14:textId="77777777" w:rsidR="004E388F" w:rsidRDefault="004E388F" w:rsidP="004E388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10E07FB" w14:textId="77777777" w:rsidR="004E388F" w:rsidRDefault="004E388F" w:rsidP="004E388F"/>
    <w:p w14:paraId="025500D4" w14:textId="77777777" w:rsidR="004E388F" w:rsidRDefault="004E388F" w:rsidP="004E388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52966F" wp14:editId="0661DDEB">
                <wp:simplePos x="0" y="0"/>
                <wp:positionH relativeFrom="column">
                  <wp:posOffset>4210776</wp:posOffset>
                </wp:positionH>
                <wp:positionV relativeFrom="paragraph">
                  <wp:posOffset>151130</wp:posOffset>
                </wp:positionV>
                <wp:extent cx="1379855" cy="1849120"/>
                <wp:effectExtent l="0" t="0" r="0" b="0"/>
                <wp:wrapNone/>
                <wp:docPr id="194363291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855" cy="184912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5CEDCC" w14:textId="77777777" w:rsidR="004E388F" w:rsidRDefault="004E388F" w:rsidP="004E388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D1B352E" wp14:editId="57D3F609">
                                  <wp:extent cx="1184275" cy="1416685"/>
                                  <wp:effectExtent l="0" t="0" r="0" b="0"/>
                                  <wp:docPr id="617482098" name="図 617482098" descr="鳥の絵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6048895" name="図 1" descr="鳥の絵&#10;&#10;中程度の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275" cy="1416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2966F" id="正方形/長方形 3" o:spid="_x0000_s1027" style="position:absolute;left:0;text-align:left;margin-left:331.55pt;margin-top:11.9pt;width:108.65pt;height:14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" fillcolor="#4472c4" stroked="f" strokeweight="1pt">
                <v:fill opacity="0"/>
                <v:textbox>
                  <w:txbxContent>
                    <w:p w14:paraId="585CEDCC" w14:textId="77777777" w:rsidR="004E388F" w:rsidRDefault="004E388F" w:rsidP="004E388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D1B352E" wp14:editId="57D3F609">
                            <wp:extent cx="1184275" cy="1416685"/>
                            <wp:effectExtent l="0" t="0" r="0" b="0"/>
                            <wp:docPr id="617482098" name="図 617482098" descr="鳥の絵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6048895" name="図 1" descr="鳥の絵&#10;&#10;中程度の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275" cy="1416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20D73ED" w14:textId="77777777" w:rsidR="004E388F" w:rsidRDefault="004E388F" w:rsidP="004E388F"/>
    <w:p w14:paraId="2924F357" w14:textId="77777777" w:rsidR="004E388F" w:rsidRDefault="004E388F" w:rsidP="004E388F"/>
    <w:p w14:paraId="0998097B" w14:textId="77777777" w:rsidR="004E388F" w:rsidRDefault="004E388F" w:rsidP="004E388F"/>
    <w:p w14:paraId="28B061FE" w14:textId="77777777" w:rsidR="004E388F" w:rsidRDefault="004E388F" w:rsidP="004E388F"/>
    <w:p w14:paraId="11AC0A7E" w14:textId="77777777" w:rsidR="004E388F" w:rsidRDefault="004E388F" w:rsidP="004E388F"/>
    <w:p w14:paraId="101B469D" w14:textId="77777777" w:rsidR="004E388F" w:rsidRDefault="004E388F" w:rsidP="004E388F"/>
    <w:p w14:paraId="0170A96A" w14:textId="77777777" w:rsidR="004E388F" w:rsidRDefault="004E388F" w:rsidP="004E38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8B3FAF" wp14:editId="40170912">
                <wp:simplePos x="0" y="0"/>
                <wp:positionH relativeFrom="column">
                  <wp:posOffset>3860353</wp:posOffset>
                </wp:positionH>
                <wp:positionV relativeFrom="paragraph">
                  <wp:posOffset>164865</wp:posOffset>
                </wp:positionV>
                <wp:extent cx="1870363" cy="469669"/>
                <wp:effectExtent l="0" t="0" r="0" b="0"/>
                <wp:wrapNone/>
                <wp:docPr id="32372566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363" cy="469669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9294B4" w14:textId="77777777" w:rsidR="004E388F" w:rsidRPr="00D32FA0" w:rsidRDefault="004E388F" w:rsidP="004E388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D32FA0">
                              <w:rPr>
                                <w:rFonts w:hint="eastAsia"/>
                                <w:color w:val="FF0000"/>
                              </w:rPr>
                              <w:t xml:space="preserve">ＮＭＮ　</w:t>
                            </w:r>
                            <w:r w:rsidRPr="00D32FA0">
                              <w:rPr>
                                <w:color w:val="FF0000"/>
                              </w:rPr>
                              <w:t>holy phoenix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8B3FAF" id="正方形/長方形 4" o:spid="_x0000_s1028" style="position:absolute;left:0;text-align:left;margin-left:303.95pt;margin-top:13pt;width:147.25pt;height:3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" fillcolor="#4472c4" stroked="f" strokeweight="1pt">
                <v:fill opacity="0"/>
                <v:textbox>
                  <w:txbxContent>
                    <w:p w14:paraId="799294B4" w14:textId="77777777" w:rsidR="004E388F" w:rsidRPr="00D32FA0" w:rsidRDefault="004E388F" w:rsidP="004E388F">
                      <w:pPr>
                        <w:jc w:val="center"/>
                        <w:rPr>
                          <w:color w:val="FF0000"/>
                        </w:rPr>
                      </w:pPr>
                      <w:r w:rsidRPr="00D32FA0">
                        <w:rPr>
                          <w:rFonts w:hint="eastAsia"/>
                          <w:color w:val="FF0000"/>
                        </w:rPr>
                        <w:t xml:space="preserve">ＮＭＮ　</w:t>
                      </w:r>
                      <w:r w:rsidRPr="00D32FA0">
                        <w:rPr>
                          <w:color w:val="FF0000"/>
                        </w:rPr>
                        <w:t>holy phoenix</w:t>
                      </w:r>
                    </w:p>
                  </w:txbxContent>
                </v:textbox>
              </v:rect>
            </w:pict>
          </mc:Fallback>
        </mc:AlternateContent>
      </w:r>
    </w:p>
    <w:p w14:paraId="5A1FF9B5" w14:textId="77777777" w:rsidR="004E388F" w:rsidRDefault="004E388F" w:rsidP="004E388F"/>
    <w:p w14:paraId="17BB896C" w14:textId="77777777" w:rsidR="004E388F" w:rsidRPr="00DC6A8C" w:rsidRDefault="004E388F" w:rsidP="004E388F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C3D1FA" wp14:editId="495B46E0">
                <wp:simplePos x="0" y="0"/>
                <wp:positionH relativeFrom="column">
                  <wp:posOffset>4070797</wp:posOffset>
                </wp:positionH>
                <wp:positionV relativeFrom="paragraph">
                  <wp:posOffset>38217</wp:posOffset>
                </wp:positionV>
                <wp:extent cx="1512917" cy="631767"/>
                <wp:effectExtent l="0" t="0" r="0" b="0"/>
                <wp:wrapNone/>
                <wp:docPr id="2054811226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917" cy="631767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2202C2" w14:textId="77777777" w:rsidR="004E388F" w:rsidRPr="00D32FA0" w:rsidRDefault="004E388F" w:rsidP="004E388F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32FA0">
                              <w:rPr>
                                <w:sz w:val="18"/>
                                <w:szCs w:val="18"/>
                              </w:rPr>
                              <w:t>NMN</w:t>
                            </w:r>
                          </w:p>
                          <w:p w14:paraId="3FD0BA9F" w14:textId="77777777" w:rsidR="004E388F" w:rsidRPr="00D32FA0" w:rsidRDefault="004E388F" w:rsidP="004E388F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32FA0">
                              <w:rPr>
                                <w:sz w:val="18"/>
                                <w:szCs w:val="18"/>
                              </w:rPr>
                              <w:t>Resveratrol</w:t>
                            </w:r>
                          </w:p>
                          <w:p w14:paraId="45944033" w14:textId="77777777" w:rsidR="004E388F" w:rsidRPr="00D32FA0" w:rsidRDefault="004E388F" w:rsidP="004E388F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32FA0">
                              <w:rPr>
                                <w:sz w:val="18"/>
                                <w:szCs w:val="18"/>
                              </w:rPr>
                              <w:t xml:space="preserve">Coprinus </w:t>
                            </w:r>
                            <w:proofErr w:type="spellStart"/>
                            <w:r w:rsidRPr="001250C9">
                              <w:rPr>
                                <w:sz w:val="18"/>
                                <w:szCs w:val="18"/>
                              </w:rPr>
                              <w:t>comatus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3D1FA" id="正方形/長方形 7" o:spid="_x0000_s1029" style="position:absolute;left:0;text-align:left;margin-left:320.55pt;margin-top:3pt;width:119.15pt;height:4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" fillcolor="window" stroked="f" strokeweight="1pt">
                <v:fill opacity="0"/>
                <v:textbox>
                  <w:txbxContent>
                    <w:p w14:paraId="7C2202C2" w14:textId="77777777" w:rsidR="004E388F" w:rsidRPr="00D32FA0" w:rsidRDefault="004E388F" w:rsidP="004E388F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32FA0">
                        <w:rPr>
                          <w:sz w:val="18"/>
                          <w:szCs w:val="18"/>
                        </w:rPr>
                        <w:t>NMN</w:t>
                      </w:r>
                    </w:p>
                    <w:p w14:paraId="3FD0BA9F" w14:textId="77777777" w:rsidR="004E388F" w:rsidRPr="00D32FA0" w:rsidRDefault="004E388F" w:rsidP="004E388F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32FA0">
                        <w:rPr>
                          <w:sz w:val="18"/>
                          <w:szCs w:val="18"/>
                        </w:rPr>
                        <w:t>Resveratrol</w:t>
                      </w:r>
                    </w:p>
                    <w:p w14:paraId="45944033" w14:textId="77777777" w:rsidR="004E388F" w:rsidRPr="00D32FA0" w:rsidRDefault="004E388F" w:rsidP="004E388F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D32FA0">
                        <w:rPr>
                          <w:sz w:val="18"/>
                          <w:szCs w:val="18"/>
                        </w:rPr>
                        <w:t xml:space="preserve">Coprinus </w:t>
                      </w:r>
                      <w:proofErr w:type="spellStart"/>
                      <w:r w:rsidRPr="001250C9">
                        <w:rPr>
                          <w:sz w:val="18"/>
                          <w:szCs w:val="18"/>
                        </w:rPr>
                        <w:t>comatus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BADE29" wp14:editId="14E99C1F">
                <wp:simplePos x="0" y="0"/>
                <wp:positionH relativeFrom="column">
                  <wp:posOffset>5351780</wp:posOffset>
                </wp:positionH>
                <wp:positionV relativeFrom="paragraph">
                  <wp:posOffset>1046291</wp:posOffset>
                </wp:positionV>
                <wp:extent cx="939338" cy="785553"/>
                <wp:effectExtent l="0" t="0" r="13335" b="14605"/>
                <wp:wrapNone/>
                <wp:docPr id="2059831596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338" cy="785553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487DEA" w14:textId="77777777" w:rsidR="004E388F" w:rsidRPr="001C5E2F" w:rsidRDefault="004E388F" w:rsidP="004E388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C5E2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ＮＭＮ</w:t>
                            </w:r>
                          </w:p>
                          <w:p w14:paraId="42134B3B" w14:textId="77777777" w:rsidR="004E388F" w:rsidRPr="001C5E2F" w:rsidRDefault="004E388F" w:rsidP="004E388F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C5E2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125mg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BADE29" id="楕円 5" o:spid="_x0000_s1030" style="position:absolute;left:0;text-align:left;margin-left:421.4pt;margin-top:82.4pt;width:73.95pt;height:61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" filled="f" strokecolor="windowText" strokeweight="1pt">
                <v:stroke joinstyle="miter"/>
                <v:textbox>
                  <w:txbxContent>
                    <w:p w14:paraId="52487DEA" w14:textId="77777777" w:rsidR="004E388F" w:rsidRPr="001C5E2F" w:rsidRDefault="004E388F" w:rsidP="004E388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1C5E2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ＮＭＮ</w:t>
                      </w:r>
                    </w:p>
                    <w:p w14:paraId="42134B3B" w14:textId="77777777" w:rsidR="004E388F" w:rsidRPr="001C5E2F" w:rsidRDefault="004E388F" w:rsidP="004E388F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1C5E2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125mg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1700D7" wp14:editId="4A881F0E">
                <wp:simplePos x="0" y="0"/>
                <wp:positionH relativeFrom="column">
                  <wp:posOffset>3519747</wp:posOffset>
                </wp:positionH>
                <wp:positionV relativeFrom="paragraph">
                  <wp:posOffset>1118870</wp:posOffset>
                </wp:positionV>
                <wp:extent cx="789709" cy="315884"/>
                <wp:effectExtent l="0" t="0" r="0" b="0"/>
                <wp:wrapNone/>
                <wp:docPr id="1062358339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709" cy="31588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2E05D4" w14:textId="77777777" w:rsidR="004E388F" w:rsidRPr="00D32FA0" w:rsidRDefault="004E388F" w:rsidP="004E388F">
                            <w:pPr>
                              <w:jc w:val="center"/>
                              <w:rPr>
                                <w:color w:val="4472C4" w:themeColor="accent1"/>
                                <w:sz w:val="18"/>
                                <w:szCs w:val="18"/>
                              </w:rPr>
                            </w:pPr>
                            <w:r w:rsidRPr="00D32FA0">
                              <w:rPr>
                                <w:rFonts w:hint="eastAsia"/>
                                <w:color w:val="4472C4" w:themeColor="accent1"/>
                                <w:sz w:val="18"/>
                                <w:szCs w:val="18"/>
                              </w:rPr>
                              <w:t>3</w:t>
                            </w:r>
                            <w:r w:rsidRPr="00D32FA0">
                              <w:rPr>
                                <w:color w:val="4472C4" w:themeColor="accent1"/>
                                <w:sz w:val="18"/>
                                <w:szCs w:val="18"/>
                              </w:rPr>
                              <w:t>1Cap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1700D7" id="正方形/長方形 6" o:spid="_x0000_s1031" style="position:absolute;left:0;text-align:left;margin-left:277.15pt;margin-top:88.1pt;width:62.2pt;height:24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" fillcolor="window" stroked="f" strokeweight="1pt">
                <v:fill opacity="0"/>
                <v:textbox>
                  <w:txbxContent>
                    <w:p w14:paraId="3E2E05D4" w14:textId="77777777" w:rsidR="004E388F" w:rsidRPr="00D32FA0" w:rsidRDefault="004E388F" w:rsidP="004E388F">
                      <w:pPr>
                        <w:jc w:val="center"/>
                        <w:rPr>
                          <w:color w:val="4472C4" w:themeColor="accent1"/>
                          <w:sz w:val="18"/>
                          <w:szCs w:val="18"/>
                        </w:rPr>
                      </w:pPr>
                      <w:r w:rsidRPr="00D32FA0">
                        <w:rPr>
                          <w:rFonts w:hint="eastAsia"/>
                          <w:color w:val="4472C4" w:themeColor="accent1"/>
                          <w:sz w:val="18"/>
                          <w:szCs w:val="18"/>
                        </w:rPr>
                        <w:t>3</w:t>
                      </w:r>
                      <w:r w:rsidRPr="00D32FA0">
                        <w:rPr>
                          <w:color w:val="4472C4" w:themeColor="accent1"/>
                          <w:sz w:val="18"/>
                          <w:szCs w:val="18"/>
                        </w:rPr>
                        <w:t>1Cap</w:t>
                      </w:r>
                    </w:p>
                  </w:txbxContent>
                </v:textbox>
              </v:rect>
            </w:pict>
          </mc:Fallback>
        </mc:AlternateContent>
      </w:r>
    </w:p>
    <w:p w14:paraId="328E423C" w14:textId="77777777" w:rsidR="004E388F" w:rsidRDefault="004E388F" w:rsidP="002978A1"/>
    <w:p w14:paraId="25E5F1D6" w14:textId="77777777" w:rsidR="004E388F" w:rsidRDefault="004E388F" w:rsidP="002978A1"/>
    <w:p w14:paraId="78664274" w14:textId="77777777" w:rsidR="004E388F" w:rsidRDefault="004E388F" w:rsidP="002978A1"/>
    <w:p w14:paraId="3BDEC2D3" w14:textId="77777777" w:rsidR="004E388F" w:rsidRDefault="004E388F" w:rsidP="002978A1"/>
    <w:p w14:paraId="49BEB75E" w14:textId="77777777" w:rsidR="004E388F" w:rsidRDefault="004E388F" w:rsidP="002978A1"/>
    <w:p w14:paraId="27D68CD8" w14:textId="77777777" w:rsidR="004E388F" w:rsidRDefault="004E388F" w:rsidP="002978A1"/>
    <w:p w14:paraId="4FA083A6" w14:textId="77777777" w:rsidR="004E388F" w:rsidRDefault="004E388F" w:rsidP="002978A1"/>
    <w:p w14:paraId="5603B463" w14:textId="77777777" w:rsidR="004E388F" w:rsidRDefault="004E388F" w:rsidP="002978A1"/>
    <w:p w14:paraId="20AA5B64" w14:textId="77777777" w:rsidR="004E388F" w:rsidRDefault="004E388F" w:rsidP="002978A1"/>
    <w:p w14:paraId="615B288A" w14:textId="77777777" w:rsidR="004E388F" w:rsidRDefault="004E388F" w:rsidP="002978A1"/>
    <w:p w14:paraId="07BDBB87" w14:textId="77777777" w:rsidR="004E388F" w:rsidRDefault="004E388F" w:rsidP="002978A1"/>
    <w:p w14:paraId="03D4271E" w14:textId="77777777" w:rsidR="004E388F" w:rsidRDefault="004E388F" w:rsidP="002978A1"/>
    <w:p w14:paraId="3836D838" w14:textId="77777777" w:rsidR="004E388F" w:rsidRDefault="004E388F" w:rsidP="002978A1"/>
    <w:p w14:paraId="5DCCA5AE" w14:textId="77777777" w:rsidR="004E388F" w:rsidRDefault="004E388F" w:rsidP="002978A1"/>
    <w:p w14:paraId="199F7F34" w14:textId="77777777" w:rsidR="004E388F" w:rsidRDefault="004E388F" w:rsidP="002978A1"/>
    <w:p w14:paraId="1CDF5D95" w14:textId="77777777" w:rsidR="004E388F" w:rsidRDefault="004E388F" w:rsidP="002978A1"/>
    <w:p w14:paraId="1FC85DCB" w14:textId="77777777" w:rsidR="004E388F" w:rsidRDefault="004E388F" w:rsidP="002978A1"/>
    <w:p w14:paraId="272803CA" w14:textId="77777777" w:rsidR="004E388F" w:rsidRDefault="004E388F" w:rsidP="002978A1"/>
    <w:p w14:paraId="65823FCF" w14:textId="77777777" w:rsidR="004E388F" w:rsidRDefault="004E388F" w:rsidP="002978A1"/>
    <w:p w14:paraId="5CBEAA32" w14:textId="77777777" w:rsidR="004E388F" w:rsidRDefault="004E388F" w:rsidP="002978A1"/>
    <w:p w14:paraId="648509B4" w14:textId="77777777" w:rsidR="004E388F" w:rsidRDefault="004E388F" w:rsidP="002978A1"/>
    <w:p w14:paraId="3DBBD850" w14:textId="77777777" w:rsidR="004E388F" w:rsidRDefault="004E388F" w:rsidP="002978A1"/>
    <w:p w14:paraId="701C1A8A" w14:textId="77777777" w:rsidR="004E388F" w:rsidRDefault="004E388F" w:rsidP="002978A1"/>
    <w:p w14:paraId="1DEB7D57" w14:textId="77777777" w:rsidR="004E388F" w:rsidRDefault="004E388F" w:rsidP="002978A1"/>
    <w:p w14:paraId="6596C368" w14:textId="77777777" w:rsidR="004E388F" w:rsidRDefault="004E388F" w:rsidP="002978A1"/>
    <w:p w14:paraId="3F202734" w14:textId="77777777" w:rsidR="004E388F" w:rsidRDefault="004E388F" w:rsidP="002978A1"/>
    <w:p w14:paraId="6979FA0D" w14:textId="77777777" w:rsidR="004E388F" w:rsidRDefault="004E388F" w:rsidP="002978A1"/>
    <w:p w14:paraId="07807C36" w14:textId="77777777" w:rsidR="004E388F" w:rsidRDefault="004E388F" w:rsidP="002978A1">
      <w:pPr>
        <w:rPr>
          <w:rFonts w:hint="eastAsia"/>
        </w:rPr>
      </w:pPr>
    </w:p>
    <w:p w14:paraId="2CB0A448" w14:textId="6BE4F603" w:rsidR="002978A1" w:rsidRDefault="00A3185B" w:rsidP="002978A1">
      <w:r>
        <w:rPr>
          <w:rFonts w:hint="eastAsia"/>
        </w:rPr>
        <w:lastRenderedPageBreak/>
        <w:t>商標登録</w:t>
      </w:r>
      <w:r w:rsidR="00BE2A37">
        <w:rPr>
          <w:rFonts w:hint="eastAsia"/>
        </w:rPr>
        <w:t>申請中</w:t>
      </w:r>
      <w:r>
        <w:rPr>
          <w:rFonts w:hint="eastAsia"/>
        </w:rPr>
        <w:t>：</w:t>
      </w:r>
      <w:r w:rsidR="00BE2A37">
        <w:rPr>
          <w:rFonts w:hint="eastAsia"/>
        </w:rPr>
        <w:t xml:space="preserve">　　</w:t>
      </w:r>
      <w:r w:rsidR="008D66B5">
        <w:rPr>
          <w:rFonts w:hint="eastAsia"/>
        </w:rPr>
        <w:t xml:space="preserve">「ＮＭＮ　</w:t>
      </w:r>
      <w:r w:rsidRPr="00A3185B">
        <w:t>holy phoenix</w:t>
      </w:r>
      <w:r w:rsidR="008D66B5">
        <w:rPr>
          <w:rFonts w:hint="eastAsia"/>
        </w:rPr>
        <w:t xml:space="preserve">」　　</w:t>
      </w:r>
      <w:r w:rsidR="00BE2A37">
        <w:rPr>
          <w:rFonts w:hint="eastAsia"/>
        </w:rPr>
        <w:t xml:space="preserve">　　</w:t>
      </w:r>
      <w:r w:rsidR="008D66B5">
        <w:rPr>
          <w:rFonts w:hint="eastAsia"/>
        </w:rPr>
        <w:t>意味</w:t>
      </w:r>
      <w:r w:rsidRPr="00A3185B">
        <w:t xml:space="preserve"> </w:t>
      </w:r>
      <w:r w:rsidR="008C1BEB">
        <w:rPr>
          <w:rFonts w:hint="eastAsia"/>
        </w:rPr>
        <w:t>「</w:t>
      </w:r>
      <w:r w:rsidRPr="00A3185B">
        <w:t>聖なる不死鳥</w:t>
      </w:r>
      <w:r w:rsidR="008C1BEB">
        <w:rPr>
          <w:rFonts w:hint="eastAsia"/>
        </w:rPr>
        <w:t>」</w:t>
      </w:r>
    </w:p>
    <w:p w14:paraId="7726560B" w14:textId="377749CD" w:rsidR="00A3185B" w:rsidRDefault="00BE2A37" w:rsidP="002978A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CF0BDD" wp14:editId="76571D9A">
                <wp:simplePos x="0" y="0"/>
                <wp:positionH relativeFrom="margin">
                  <wp:align>right</wp:align>
                </wp:positionH>
                <wp:positionV relativeFrom="paragraph">
                  <wp:posOffset>7034</wp:posOffset>
                </wp:positionV>
                <wp:extent cx="1430460" cy="2268220"/>
                <wp:effectExtent l="0" t="0" r="0" b="0"/>
                <wp:wrapNone/>
                <wp:docPr id="395822891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460" cy="22682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F5C67" w14:textId="5EB527DE" w:rsidR="008D66B5" w:rsidRDefault="005A355A" w:rsidP="008D66B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C75639" wp14:editId="0843BC1A">
                                  <wp:extent cx="1184275" cy="1416685"/>
                                  <wp:effectExtent l="0" t="0" r="0" b="0"/>
                                  <wp:docPr id="1166048895" name="図 1" descr="鳥の絵&#10;&#10;中程度の精度で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66048895" name="図 1" descr="鳥の絵&#10;&#10;中程度の精度で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4275" cy="1416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F0BDD" id="正方形/長方形 10" o:spid="_x0000_s1026" style="position:absolute;left:0;text-align:left;margin-left:61.45pt;margin-top:.55pt;width:112.65pt;height:178.6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" fillcolor="white [3201]" stroked="f" strokeweight="1pt">
                <v:textbox>
                  <w:txbxContent>
                    <w:p w14:paraId="2F2F5C67" w14:textId="5EB527DE" w:rsidR="008D66B5" w:rsidRDefault="005A355A" w:rsidP="008D66B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C75639" wp14:editId="0843BC1A">
                            <wp:extent cx="1184275" cy="1416685"/>
                            <wp:effectExtent l="0" t="0" r="0" b="0"/>
                            <wp:docPr id="1166048895" name="図 1" descr="鳥の絵&#10;&#10;中程度の精度で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66048895" name="図 1" descr="鳥の絵&#10;&#10;中程度の精度で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4275" cy="1416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185B">
        <w:rPr>
          <w:rFonts w:hint="eastAsia"/>
        </w:rPr>
        <w:t>登録申請：健康食品</w:t>
      </w:r>
    </w:p>
    <w:p w14:paraId="6D1EFD21" w14:textId="77777777" w:rsidR="002B3220" w:rsidRDefault="002B3220" w:rsidP="002978A1"/>
    <w:p w14:paraId="2EDF2EE4" w14:textId="01996C77" w:rsidR="002B3220" w:rsidRDefault="008D66B5" w:rsidP="002978A1">
      <w:r w:rsidRPr="008D66B5">
        <w:rPr>
          <w:rFonts w:hint="eastAsia"/>
        </w:rPr>
        <w:t>ニコチンアミドモノヌクレオチド（</w:t>
      </w:r>
      <w:r w:rsidRPr="008D66B5">
        <w:t>NMN）</w:t>
      </w:r>
      <w:r>
        <w:rPr>
          <w:rFonts w:hint="eastAsia"/>
        </w:rPr>
        <w:t>と</w:t>
      </w:r>
      <w:r w:rsidRPr="008D66B5">
        <w:rPr>
          <w:rFonts w:hint="eastAsia"/>
        </w:rPr>
        <w:t>ササクレヒトヨタケエキス</w:t>
      </w:r>
    </w:p>
    <w:p w14:paraId="7B585521" w14:textId="177D0C95" w:rsidR="008D66B5" w:rsidRDefault="008D66B5" w:rsidP="002978A1">
      <w:r>
        <w:rPr>
          <w:rFonts w:hint="eastAsia"/>
        </w:rPr>
        <w:t>と</w:t>
      </w:r>
      <w:r w:rsidRPr="008D66B5">
        <w:rPr>
          <w:rFonts w:hint="eastAsia"/>
        </w:rPr>
        <w:t>レスベラトロール</w:t>
      </w:r>
      <w:r>
        <w:rPr>
          <w:rFonts w:hint="eastAsia"/>
        </w:rPr>
        <w:t>を組み合わせたことで、老いずに美しく健康で</w:t>
      </w:r>
    </w:p>
    <w:p w14:paraId="60BE454E" w14:textId="45B70E0B" w:rsidR="008D66B5" w:rsidRDefault="008D66B5" w:rsidP="002978A1">
      <w:r>
        <w:rPr>
          <w:rFonts w:hint="eastAsia"/>
        </w:rPr>
        <w:t>生きて行く！「まるで聖なる不死鳥の様に！」の願を込めた最強の</w:t>
      </w:r>
    </w:p>
    <w:p w14:paraId="6FF1306B" w14:textId="30A0E1E4" w:rsidR="008D66B5" w:rsidRDefault="008D66B5" w:rsidP="002978A1">
      <w:r>
        <w:rPr>
          <w:rFonts w:hint="eastAsia"/>
        </w:rPr>
        <w:t>サプリメントができました！</w:t>
      </w:r>
    </w:p>
    <w:p w14:paraId="5996C8B5" w14:textId="77777777" w:rsidR="002B3220" w:rsidRDefault="002B3220" w:rsidP="002978A1"/>
    <w:p w14:paraId="557ACA90" w14:textId="77777777" w:rsidR="002B3220" w:rsidRDefault="002B3220" w:rsidP="002978A1"/>
    <w:p w14:paraId="0F6D2315" w14:textId="77777777" w:rsidR="002B3220" w:rsidRDefault="002B3220" w:rsidP="002978A1"/>
    <w:p w14:paraId="1708E80D" w14:textId="77777777" w:rsidR="002B3220" w:rsidRDefault="002B3220" w:rsidP="002978A1"/>
    <w:p w14:paraId="600E4CA4" w14:textId="77777777" w:rsidR="002B3220" w:rsidRDefault="002B3220" w:rsidP="002978A1"/>
    <w:p w14:paraId="21F63DEA" w14:textId="77777777" w:rsidR="00A3185B" w:rsidRDefault="00A3185B" w:rsidP="002978A1"/>
    <w:p w14:paraId="0DA260AF" w14:textId="48593E63" w:rsidR="00A3185B" w:rsidRDefault="00A3185B" w:rsidP="002978A1"/>
    <w:p w14:paraId="75F4AF6D" w14:textId="1240B449" w:rsidR="00A3185B" w:rsidRDefault="002B3220" w:rsidP="002978A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51024D" wp14:editId="087077EA">
                <wp:simplePos x="0" y="0"/>
                <wp:positionH relativeFrom="column">
                  <wp:posOffset>1219200</wp:posOffset>
                </wp:positionH>
                <wp:positionV relativeFrom="paragraph">
                  <wp:posOffset>72390</wp:posOffset>
                </wp:positionV>
                <wp:extent cx="3745230" cy="411018"/>
                <wp:effectExtent l="0" t="0" r="26670" b="27305"/>
                <wp:wrapNone/>
                <wp:docPr id="363700157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5230" cy="411018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C35EF" w14:textId="0C5FDE46" w:rsidR="002B3220" w:rsidRDefault="002B3220" w:rsidP="002B32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ＮＭＮ含有サプリメント「</w:t>
                            </w:r>
                            <w:r w:rsidR="00C336C4">
                              <w:rPr>
                                <w:rFonts w:hint="eastAsia"/>
                              </w:rPr>
                              <w:t xml:space="preserve">ＮＭＮ　</w:t>
                            </w:r>
                            <w:r w:rsidRPr="002B3220">
                              <w:t>holy phoenix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51024D" id="正方形/長方形 9" o:spid="_x0000_s1027" style="position:absolute;left:0;text-align:left;margin-left:96pt;margin-top:5.7pt;width:294.9pt;height:32.3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" fillcolor="white [3201]" strokecolor="red" strokeweight="1pt">
                <v:textbox>
                  <w:txbxContent>
                    <w:p w14:paraId="0B5C35EF" w14:textId="0C5FDE46" w:rsidR="002B3220" w:rsidRDefault="002B3220" w:rsidP="002B32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ＮＭＮ含有サプリメント「</w:t>
                      </w:r>
                      <w:r w:rsidR="00C336C4">
                        <w:rPr>
                          <w:rFonts w:hint="eastAsia"/>
                        </w:rPr>
                        <w:t xml:space="preserve">ＮＭＮ　</w:t>
                      </w:r>
                      <w:r w:rsidRPr="002B3220">
                        <w:t>holy phoenix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</w:txbxContent>
                </v:textbox>
              </v:rect>
            </w:pict>
          </mc:Fallback>
        </mc:AlternateContent>
      </w:r>
    </w:p>
    <w:p w14:paraId="1F3B3AD4" w14:textId="14E4C367" w:rsidR="00A3185B" w:rsidRDefault="00A3185B" w:rsidP="002978A1"/>
    <w:p w14:paraId="1E96F9D4" w14:textId="22BB27A5" w:rsidR="00A3185B" w:rsidRDefault="002B3220" w:rsidP="002978A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DBAE9B" wp14:editId="182B03C1">
                <wp:simplePos x="0" y="0"/>
                <wp:positionH relativeFrom="column">
                  <wp:posOffset>3111385</wp:posOffset>
                </wp:positionH>
                <wp:positionV relativeFrom="paragraph">
                  <wp:posOffset>20781</wp:posOffset>
                </wp:positionV>
                <wp:extent cx="45719" cy="2317981"/>
                <wp:effectExtent l="76200" t="0" r="88265" b="63500"/>
                <wp:wrapNone/>
                <wp:docPr id="1283892194" name="直線矢印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317981"/>
                        </a:xfrm>
                        <a:prstGeom prst="straightConnector1">
                          <a:avLst/>
                        </a:prstGeom>
                        <a:ln w="635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760F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left:0;text-align:left;margin-left:245pt;margin-top:1.65pt;width:3.6pt;height:18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" strokecolor="red" strokeweight="5pt">
                <v:stroke endarrow="block" joinstyle="miter"/>
              </v:shape>
            </w:pict>
          </mc:Fallback>
        </mc:AlternateContent>
      </w:r>
      <w:r w:rsidR="00D34B4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DF462C" wp14:editId="57815360">
                <wp:simplePos x="0" y="0"/>
                <wp:positionH relativeFrom="column">
                  <wp:posOffset>2544618</wp:posOffset>
                </wp:positionH>
                <wp:positionV relativeFrom="paragraph">
                  <wp:posOffset>138545</wp:posOffset>
                </wp:positionV>
                <wp:extent cx="4095750" cy="3556347"/>
                <wp:effectExtent l="0" t="0" r="19050" b="25400"/>
                <wp:wrapNone/>
                <wp:docPr id="132419707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0" cy="3556347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C499D" w14:textId="23685EE2" w:rsidR="00D34B43" w:rsidRPr="00D34B43" w:rsidRDefault="00D34B43" w:rsidP="00D34B43">
                            <w:pPr>
                              <w:ind w:leftChars="300" w:left="920" w:hangingChars="100" w:hanging="20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DF462C" id="楕円 2" o:spid="_x0000_s1028" style="position:absolute;left:0;text-align:left;margin-left:200.35pt;margin-top:10.9pt;width:322.5pt;height:280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" fillcolor="white [3201]" strokecolor="#ffc000 [3207]" strokeweight="1pt">
                <v:fill opacity="0"/>
                <v:stroke joinstyle="miter"/>
                <v:textbox>
                  <w:txbxContent>
                    <w:p w14:paraId="330C499D" w14:textId="23685EE2" w:rsidR="00D34B43" w:rsidRPr="00D34B43" w:rsidRDefault="00D34B43" w:rsidP="00D34B43">
                      <w:pPr>
                        <w:ind w:leftChars="300" w:left="920" w:hangingChars="100" w:hanging="200"/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A3185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89ECC" wp14:editId="2D5ED562">
                <wp:simplePos x="0" y="0"/>
                <wp:positionH relativeFrom="column">
                  <wp:posOffset>-198466</wp:posOffset>
                </wp:positionH>
                <wp:positionV relativeFrom="paragraph">
                  <wp:posOffset>189057</wp:posOffset>
                </wp:positionV>
                <wp:extent cx="3837709" cy="3338945"/>
                <wp:effectExtent l="0" t="0" r="10795" b="13970"/>
                <wp:wrapNone/>
                <wp:docPr id="1248971800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7709" cy="333894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B8649" w14:textId="5D9B6DAF" w:rsidR="00A3185B" w:rsidRDefault="00A3185B" w:rsidP="00A3185B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89ECC" id="楕円 1" o:spid="_x0000_s1029" style="position:absolute;left:0;text-align:left;margin-left:-15.65pt;margin-top:14.9pt;width:302.2pt;height:26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" fillcolor="white [3201]" strokecolor="#70ad47 [3209]" strokeweight="1pt">
                <v:stroke joinstyle="miter"/>
                <v:textbox>
                  <w:txbxContent>
                    <w:p w14:paraId="372B8649" w14:textId="5D9B6DAF" w:rsidR="00A3185B" w:rsidRDefault="00A3185B" w:rsidP="00A3185B">
                      <w:pPr>
                        <w:jc w:val="left"/>
                      </w:pPr>
                    </w:p>
                  </w:txbxContent>
                </v:textbox>
              </v:oval>
            </w:pict>
          </mc:Fallback>
        </mc:AlternateContent>
      </w:r>
    </w:p>
    <w:p w14:paraId="5824CD89" w14:textId="25EAAB31" w:rsidR="00A3185B" w:rsidRDefault="00A3185B" w:rsidP="002978A1"/>
    <w:p w14:paraId="3FB72F86" w14:textId="3BBAD2BD" w:rsidR="00A3185B" w:rsidRDefault="002B3220" w:rsidP="002978A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05E146" wp14:editId="02514A72">
                <wp:simplePos x="0" y="0"/>
                <wp:positionH relativeFrom="column">
                  <wp:posOffset>3712152</wp:posOffset>
                </wp:positionH>
                <wp:positionV relativeFrom="paragraph">
                  <wp:posOffset>67945</wp:posOffset>
                </wp:positionV>
                <wp:extent cx="2452255" cy="2299854"/>
                <wp:effectExtent l="0" t="0" r="0" b="0"/>
                <wp:wrapNone/>
                <wp:docPr id="136405364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2255" cy="2299854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4FDF0C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ササクレヒトヨタケエキス</w:t>
                            </w:r>
                          </w:p>
                          <w:p w14:paraId="232CA515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（エルゴチオネイン含有食品）</w:t>
                            </w:r>
                          </w:p>
                          <w:p w14:paraId="02C5D952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 xml:space="preserve"> 免疫力を高める効果(抗酸化作用)</w:t>
                            </w:r>
                          </w:p>
                          <w:p w14:paraId="7B2EC539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 xml:space="preserve"> 美白効果  ◎ 美肌効果</w:t>
                            </w:r>
                          </w:p>
                          <w:p w14:paraId="4C5122E1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 xml:space="preserve"> コレステロール値を下げる効果</w:t>
                            </w:r>
                          </w:p>
                          <w:p w14:paraId="5FB3F65E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 xml:space="preserve"> 生活習慣病の予防・改善効果</w:t>
                            </w:r>
                          </w:p>
                          <w:p w14:paraId="532C179B" w14:textId="15FF4BD1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◎ニコチンアミドアデニンジヌクレオチド（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>NAD+）の効果を高めます。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05E146" id="正方形/長方形 5" o:spid="_x0000_s1030" style="position:absolute;left:0;text-align:left;margin-left:292.3pt;margin-top:5.35pt;width:193.1pt;height:18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" fillcolor="white [3201]" stroked="f" strokeweight="1pt">
                <v:fill opacity="0"/>
                <v:textbox>
                  <w:txbxContent>
                    <w:p w14:paraId="504FDF0C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ササクレヒトヨタケエキス</w:t>
                      </w:r>
                    </w:p>
                    <w:p w14:paraId="232CA515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エルゴチオネイン含有食品）</w:t>
                      </w:r>
                    </w:p>
                    <w:p w14:paraId="02C5D952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</w:t>
                      </w:r>
                      <w:r w:rsidRPr="002B3220">
                        <w:rPr>
                          <w:sz w:val="18"/>
                          <w:szCs w:val="18"/>
                        </w:rPr>
                        <w:t xml:space="preserve"> 免疫力を高める効果(抗酸化作用)</w:t>
                      </w:r>
                    </w:p>
                    <w:p w14:paraId="7B2EC539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</w:t>
                      </w:r>
                      <w:r w:rsidRPr="002B3220">
                        <w:rPr>
                          <w:sz w:val="18"/>
                          <w:szCs w:val="18"/>
                        </w:rPr>
                        <w:t xml:space="preserve"> 美白効果  ◎ 美肌効果</w:t>
                      </w:r>
                    </w:p>
                    <w:p w14:paraId="4C5122E1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</w:t>
                      </w:r>
                      <w:r w:rsidRPr="002B3220">
                        <w:rPr>
                          <w:sz w:val="18"/>
                          <w:szCs w:val="18"/>
                        </w:rPr>
                        <w:t xml:space="preserve"> コレステロール値を下げる効果</w:t>
                      </w:r>
                    </w:p>
                    <w:p w14:paraId="5FB3F65E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</w:t>
                      </w:r>
                      <w:r w:rsidRPr="002B3220">
                        <w:rPr>
                          <w:sz w:val="18"/>
                          <w:szCs w:val="18"/>
                        </w:rPr>
                        <w:t xml:space="preserve"> 生活習慣病の予防・改善効果</w:t>
                      </w:r>
                    </w:p>
                    <w:p w14:paraId="532C179B" w14:textId="15FF4BD1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◎ニコチンアミドアデニンジヌクレオチド（</w:t>
                      </w:r>
                      <w:r w:rsidRPr="002B3220">
                        <w:rPr>
                          <w:sz w:val="18"/>
                          <w:szCs w:val="18"/>
                        </w:rPr>
                        <w:t>NAD+）の効果を高めます。</w:t>
                      </w:r>
                    </w:p>
                  </w:txbxContent>
                </v:textbox>
              </v:rect>
            </w:pict>
          </mc:Fallback>
        </mc:AlternateContent>
      </w:r>
    </w:p>
    <w:p w14:paraId="2D2ED14B" w14:textId="5F0AD9EA" w:rsidR="00A3185B" w:rsidRDefault="002B3220" w:rsidP="002978A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8E637B" wp14:editId="66E4FA46">
                <wp:simplePos x="0" y="0"/>
                <wp:positionH relativeFrom="column">
                  <wp:posOffset>433878</wp:posOffset>
                </wp:positionH>
                <wp:positionV relativeFrom="paragraph">
                  <wp:posOffset>20262</wp:posOffset>
                </wp:positionV>
                <wp:extent cx="2290618" cy="1916545"/>
                <wp:effectExtent l="0" t="0" r="0" b="0"/>
                <wp:wrapNone/>
                <wp:docPr id="593997889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0618" cy="19165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E26C4C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ニコチンアミドモノヌクレオチド（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>NMN）</w:t>
                            </w:r>
                          </w:p>
                          <w:p w14:paraId="5BA9F63E" w14:textId="6D6793F0" w:rsid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接種すると、体内でＮＡＤ＋に代わります。</w:t>
                            </w:r>
                          </w:p>
                          <w:p w14:paraId="3FD7B02A" w14:textId="2ECBCDFC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◎老化の抑制</w:t>
                            </w:r>
                          </w:p>
                          <w:p w14:paraId="508E0151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◎肥満の改善</w:t>
                            </w:r>
                          </w:p>
                          <w:p w14:paraId="72D553E5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◎認知症の改善</w:t>
                            </w:r>
                          </w:p>
                          <w:p w14:paraId="7D005F5D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◎免疫力を高める</w:t>
                            </w:r>
                          </w:p>
                          <w:p w14:paraId="2DE30E6A" w14:textId="64F24F98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◎ミトコンドリアの働きを向上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E637B" id="正方形/長方形 4" o:spid="_x0000_s1031" style="position:absolute;left:0;text-align:left;margin-left:34.15pt;margin-top:1.6pt;width:180.35pt;height:150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" fillcolor="white [3201]" stroked="f" strokeweight="1pt">
                <v:fill opacity="0"/>
                <v:textbox>
                  <w:txbxContent>
                    <w:p w14:paraId="32E26C4C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ニコチンアミドモノヌクレオチド（</w:t>
                      </w:r>
                      <w:r w:rsidRPr="002B3220">
                        <w:rPr>
                          <w:sz w:val="18"/>
                          <w:szCs w:val="18"/>
                        </w:rPr>
                        <w:t>NMN）</w:t>
                      </w:r>
                    </w:p>
                    <w:p w14:paraId="5BA9F63E" w14:textId="6D6793F0" w:rsid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接種すると、体内でＮＡＤ＋に代わります。</w:t>
                      </w:r>
                    </w:p>
                    <w:p w14:paraId="3FD7B02A" w14:textId="2ECBCDFC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◎老化の抑制</w:t>
                      </w:r>
                    </w:p>
                    <w:p w14:paraId="508E0151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◎肥満の改善</w:t>
                      </w:r>
                    </w:p>
                    <w:p w14:paraId="72D553E5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◎認知症の改善</w:t>
                      </w:r>
                    </w:p>
                    <w:p w14:paraId="7D005F5D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◎免疫力を高める</w:t>
                      </w:r>
                    </w:p>
                    <w:p w14:paraId="2DE30E6A" w14:textId="64F24F98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◎ミトコンドリアの働きを向上</w:t>
                      </w:r>
                    </w:p>
                  </w:txbxContent>
                </v:textbox>
              </v:rect>
            </w:pict>
          </mc:Fallback>
        </mc:AlternateContent>
      </w:r>
    </w:p>
    <w:p w14:paraId="7E74DB3B" w14:textId="49E4868E" w:rsidR="00A3185B" w:rsidRDefault="00A3185B" w:rsidP="002978A1">
      <w:pPr>
        <w:rPr>
          <w:rFonts w:hint="eastAsia"/>
        </w:rPr>
      </w:pPr>
    </w:p>
    <w:p w14:paraId="2411511A" w14:textId="14F3ADE0" w:rsidR="00A3185B" w:rsidRDefault="00A3185B" w:rsidP="002978A1"/>
    <w:p w14:paraId="73AAF82F" w14:textId="7B794083" w:rsidR="00A3185B" w:rsidRDefault="00A3185B" w:rsidP="002978A1"/>
    <w:p w14:paraId="7AEC2844" w14:textId="2C3FE52F" w:rsidR="00A3185B" w:rsidRDefault="00A3185B" w:rsidP="002978A1"/>
    <w:p w14:paraId="192B13EF" w14:textId="3D1063BD" w:rsidR="00A3185B" w:rsidRDefault="00A3185B" w:rsidP="002978A1"/>
    <w:p w14:paraId="6E204403" w14:textId="4A4D0626" w:rsidR="00A3185B" w:rsidRDefault="00A3185B" w:rsidP="002978A1"/>
    <w:p w14:paraId="6EED4F96" w14:textId="19916FC3" w:rsidR="00A3185B" w:rsidRPr="002978A1" w:rsidRDefault="008D66B5" w:rsidP="002978A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8DDBAB" wp14:editId="031912DA">
                <wp:simplePos x="0" y="0"/>
                <wp:positionH relativeFrom="column">
                  <wp:posOffset>2262908</wp:posOffset>
                </wp:positionH>
                <wp:positionV relativeFrom="paragraph">
                  <wp:posOffset>1242291</wp:posOffset>
                </wp:positionV>
                <wp:extent cx="2724727" cy="2475230"/>
                <wp:effectExtent l="0" t="0" r="0" b="0"/>
                <wp:wrapNone/>
                <wp:docPr id="1636636832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727" cy="24752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38967" w14:textId="77777777" w:rsidR="002B3220" w:rsidRPr="002B3220" w:rsidRDefault="002B3220" w:rsidP="002B3220">
                            <w:pPr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レスベラトロール</w:t>
                            </w:r>
                          </w:p>
                          <w:p w14:paraId="699B09ED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◎肌荒れを予防し、肌のハリ・潤いを維持します。</w:t>
                            </w:r>
                          </w:p>
                          <w:p w14:paraId="7BD8CB18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◎しわ・たるみを予防します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>(肌の弾力を保つ効果)</w:t>
                            </w:r>
                          </w:p>
                          <w:p w14:paraId="46F45D8A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◎肌のシミを予防します</w:t>
                            </w:r>
                            <w:r w:rsidRPr="002B3220">
                              <w:rPr>
                                <w:sz w:val="18"/>
                                <w:szCs w:val="18"/>
                              </w:rPr>
                              <w:t>(美白効果)</w:t>
                            </w:r>
                          </w:p>
                          <w:p w14:paraId="27B560DC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◎血流を改善します</w:t>
                            </w:r>
                          </w:p>
                          <w:p w14:paraId="745196B5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◎神経保護します</w:t>
                            </w:r>
                          </w:p>
                          <w:p w14:paraId="790FA632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◎抗酸化力があります</w:t>
                            </w:r>
                          </w:p>
                          <w:p w14:paraId="6867C386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◎心保護効果があります</w:t>
                            </w:r>
                          </w:p>
                          <w:p w14:paraId="6FC4D327" w14:textId="123DBD7C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◎高血圧を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予防</w:t>
                            </w: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します</w:t>
                            </w:r>
                          </w:p>
                          <w:p w14:paraId="6CE57973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◎メタボリックシンドロームを予防する効果</w:t>
                            </w:r>
                          </w:p>
                          <w:p w14:paraId="3A711B67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◎坑糖尿病効果があります</w:t>
                            </w:r>
                          </w:p>
                          <w:p w14:paraId="2035042E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◎抗がん・抗炎症作用があります</w:t>
                            </w:r>
                          </w:p>
                          <w:p w14:paraId="2CEE104F" w14:textId="77777777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◎生殖機能の向上が期待できます</w:t>
                            </w:r>
                          </w:p>
                          <w:p w14:paraId="485FF669" w14:textId="43F477FF" w:rsidR="002B3220" w:rsidRPr="002B3220" w:rsidRDefault="002B3220" w:rsidP="002B3220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2B322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◎免疫調整作用があります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DDBAB" id="正方形/長方形 6" o:spid="_x0000_s1032" style="position:absolute;left:0;text-align:left;margin-left:178.2pt;margin-top:97.8pt;width:214.55pt;height:19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" fillcolor="white [3201]" stroked="f" strokeweight="1pt">
                <v:fill opacity="0"/>
                <v:textbox>
                  <w:txbxContent>
                    <w:p w14:paraId="34638967" w14:textId="77777777" w:rsidR="002B3220" w:rsidRPr="002B3220" w:rsidRDefault="002B3220" w:rsidP="002B3220">
                      <w:pPr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レスベラトロール</w:t>
                      </w:r>
                    </w:p>
                    <w:p w14:paraId="699B09ED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◎肌荒れを予防し、肌のハリ・潤いを維持します。</w:t>
                      </w:r>
                    </w:p>
                    <w:p w14:paraId="7BD8CB18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◎しわ・たるみを予防します</w:t>
                      </w:r>
                      <w:r w:rsidRPr="002B3220">
                        <w:rPr>
                          <w:sz w:val="18"/>
                          <w:szCs w:val="18"/>
                        </w:rPr>
                        <w:t>(肌の弾力を保つ効果)</w:t>
                      </w:r>
                    </w:p>
                    <w:p w14:paraId="46F45D8A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◎肌のシミを予防します</w:t>
                      </w:r>
                      <w:r w:rsidRPr="002B3220">
                        <w:rPr>
                          <w:sz w:val="18"/>
                          <w:szCs w:val="18"/>
                        </w:rPr>
                        <w:t>(美白効果)</w:t>
                      </w:r>
                    </w:p>
                    <w:p w14:paraId="27B560DC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◎血流を改善します</w:t>
                      </w:r>
                    </w:p>
                    <w:p w14:paraId="745196B5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◎神経保護します</w:t>
                      </w:r>
                    </w:p>
                    <w:p w14:paraId="790FA632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◎抗酸化力があります</w:t>
                      </w:r>
                    </w:p>
                    <w:p w14:paraId="6867C386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◎心保護効果があります</w:t>
                      </w:r>
                    </w:p>
                    <w:p w14:paraId="6FC4D327" w14:textId="123DBD7C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◎高血圧を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予防</w:t>
                      </w: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します</w:t>
                      </w:r>
                    </w:p>
                    <w:p w14:paraId="6CE57973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◎メタボリックシンドロームを予防する効果</w:t>
                      </w:r>
                    </w:p>
                    <w:p w14:paraId="3A711B67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◎坑糖尿病効果があります</w:t>
                      </w:r>
                    </w:p>
                    <w:p w14:paraId="2035042E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◎抗がん・抗炎症作用があります</w:t>
                      </w:r>
                    </w:p>
                    <w:p w14:paraId="2CEE104F" w14:textId="77777777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◎生殖機能の向上が期待できます</w:t>
                      </w:r>
                    </w:p>
                    <w:p w14:paraId="485FF669" w14:textId="43F477FF" w:rsidR="002B3220" w:rsidRPr="002B3220" w:rsidRDefault="002B3220" w:rsidP="002B3220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2B3220">
                        <w:rPr>
                          <w:rFonts w:hint="eastAsia"/>
                          <w:sz w:val="18"/>
                          <w:szCs w:val="18"/>
                        </w:rPr>
                        <w:t>◎免疫調整作用があります</w:t>
                      </w:r>
                    </w:p>
                  </w:txbxContent>
                </v:textbox>
              </v:rect>
            </w:pict>
          </mc:Fallback>
        </mc:AlternateContent>
      </w:r>
      <w:r w:rsidR="002B322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FD8948" wp14:editId="7BFDA6A8">
                <wp:simplePos x="0" y="0"/>
                <wp:positionH relativeFrom="column">
                  <wp:posOffset>2650836</wp:posOffset>
                </wp:positionH>
                <wp:positionV relativeFrom="paragraph">
                  <wp:posOffset>71582</wp:posOffset>
                </wp:positionV>
                <wp:extent cx="895928" cy="734291"/>
                <wp:effectExtent l="19050" t="0" r="38100" b="46990"/>
                <wp:wrapNone/>
                <wp:docPr id="236107196" name="フリーフォーム: 図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928" cy="734291"/>
                        </a:xfrm>
                        <a:custGeom>
                          <a:avLst/>
                          <a:gdLst>
                            <a:gd name="connsiteX0" fmla="*/ 0 w 895928"/>
                            <a:gd name="connsiteY0" fmla="*/ 96982 h 734291"/>
                            <a:gd name="connsiteX1" fmla="*/ 438728 w 895928"/>
                            <a:gd name="connsiteY1" fmla="*/ 4618 h 734291"/>
                            <a:gd name="connsiteX2" fmla="*/ 706582 w 895928"/>
                            <a:gd name="connsiteY2" fmla="*/ 0 h 734291"/>
                            <a:gd name="connsiteX3" fmla="*/ 895928 w 895928"/>
                            <a:gd name="connsiteY3" fmla="*/ 0 h 734291"/>
                            <a:gd name="connsiteX4" fmla="*/ 803564 w 895928"/>
                            <a:gd name="connsiteY4" fmla="*/ 212436 h 734291"/>
                            <a:gd name="connsiteX5" fmla="*/ 683491 w 895928"/>
                            <a:gd name="connsiteY5" fmla="*/ 415636 h 734291"/>
                            <a:gd name="connsiteX6" fmla="*/ 577273 w 895928"/>
                            <a:gd name="connsiteY6" fmla="*/ 526473 h 734291"/>
                            <a:gd name="connsiteX7" fmla="*/ 434109 w 895928"/>
                            <a:gd name="connsiteY7" fmla="*/ 660400 h 734291"/>
                            <a:gd name="connsiteX8" fmla="*/ 383309 w 895928"/>
                            <a:gd name="connsiteY8" fmla="*/ 734291 h 734291"/>
                            <a:gd name="connsiteX9" fmla="*/ 170873 w 895928"/>
                            <a:gd name="connsiteY9" fmla="*/ 457200 h 734291"/>
                            <a:gd name="connsiteX10" fmla="*/ 73891 w 895928"/>
                            <a:gd name="connsiteY10" fmla="*/ 254000 h 734291"/>
                            <a:gd name="connsiteX11" fmla="*/ 0 w 895928"/>
                            <a:gd name="connsiteY11" fmla="*/ 96982 h 7342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895928" h="734291">
                              <a:moveTo>
                                <a:pt x="0" y="96982"/>
                              </a:moveTo>
                              <a:lnTo>
                                <a:pt x="438728" y="4618"/>
                              </a:lnTo>
                              <a:lnTo>
                                <a:pt x="706582" y="0"/>
                              </a:lnTo>
                              <a:lnTo>
                                <a:pt x="895928" y="0"/>
                              </a:lnTo>
                              <a:lnTo>
                                <a:pt x="803564" y="212436"/>
                              </a:lnTo>
                              <a:lnTo>
                                <a:pt x="683491" y="415636"/>
                              </a:lnTo>
                              <a:lnTo>
                                <a:pt x="577273" y="526473"/>
                              </a:lnTo>
                              <a:lnTo>
                                <a:pt x="434109" y="660400"/>
                              </a:lnTo>
                              <a:lnTo>
                                <a:pt x="383309" y="734291"/>
                              </a:lnTo>
                              <a:lnTo>
                                <a:pt x="170873" y="457200"/>
                              </a:lnTo>
                              <a:lnTo>
                                <a:pt x="73891" y="254000"/>
                              </a:lnTo>
                              <a:lnTo>
                                <a:pt x="0" y="969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7460A" id="フリーフォーム: 図形 7" o:spid="_x0000_s1026" style="position:absolute;left:0;text-align:left;margin-left:208.75pt;margin-top:5.65pt;width:70.55pt;height:57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5928,734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" path="m,96982l438728,4618,706582,,895928,,803564,212436,683491,415636,577273,526473,434109,660400r-50800,73891l170873,457200,73891,254000,,96982xe" fillcolor="red" strokecolor="#1f3763 [1604]" strokeweight="1pt">
                <v:stroke joinstyle="miter"/>
                <v:path arrowok="t" o:connecttype="custom" o:connectlocs="0,96982;438728,4618;706582,0;895928,0;803564,212436;683491,415636;577273,526473;434109,660400;383309,734291;170873,457200;73891,254000;0,96982" o:connectangles="0,0,0,0,0,0,0,0,0,0,0,0"/>
              </v:shape>
            </w:pict>
          </mc:Fallback>
        </mc:AlternateContent>
      </w:r>
      <w:r w:rsidR="002B322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9FB80" wp14:editId="029BAEE0">
                <wp:simplePos x="0" y="0"/>
                <wp:positionH relativeFrom="margin">
                  <wp:align>center</wp:align>
                </wp:positionH>
                <wp:positionV relativeFrom="paragraph">
                  <wp:posOffset>59690</wp:posOffset>
                </wp:positionV>
                <wp:extent cx="4022436" cy="3916219"/>
                <wp:effectExtent l="0" t="0" r="16510" b="27305"/>
                <wp:wrapNone/>
                <wp:docPr id="2061742755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2436" cy="3916219"/>
                        </a:xfrm>
                        <a:prstGeom prst="ellipse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0DD6AC" w14:textId="4342E267" w:rsidR="002B3220" w:rsidRPr="002B3220" w:rsidRDefault="002B3220" w:rsidP="002B3220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C9FB80" id="楕円 3" o:spid="_x0000_s1039" style="position:absolute;left:0;text-align:left;margin-left:0;margin-top:4.7pt;width:316.75pt;height:308.3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" fillcolor="white [3201]" strokecolor="#a5a5a5 [3206]" strokeweight="1pt">
                <v:fill opacity="0"/>
                <v:stroke joinstyle="miter"/>
                <v:textbox>
                  <w:txbxContent>
                    <w:p w14:paraId="7A0DD6AC" w14:textId="4342E267" w:rsidR="002B3220" w:rsidRPr="002B3220" w:rsidRDefault="002B3220" w:rsidP="002B3220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A3185B" w:rsidRPr="002978A1" w:rsidSect="002978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BBF84" w14:textId="77777777" w:rsidR="00546B65" w:rsidRDefault="00546B65" w:rsidP="00C9660A">
      <w:r>
        <w:separator/>
      </w:r>
    </w:p>
  </w:endnote>
  <w:endnote w:type="continuationSeparator" w:id="0">
    <w:p w14:paraId="077F83C9" w14:textId="77777777" w:rsidR="00546B65" w:rsidRDefault="00546B65" w:rsidP="00C9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78052" w14:textId="77777777" w:rsidR="00546B65" w:rsidRDefault="00546B65" w:rsidP="00C9660A">
      <w:r>
        <w:separator/>
      </w:r>
    </w:p>
  </w:footnote>
  <w:footnote w:type="continuationSeparator" w:id="0">
    <w:p w14:paraId="166C4E86" w14:textId="77777777" w:rsidR="00546B65" w:rsidRDefault="00546B65" w:rsidP="00C96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bordersDoNotSurroundHeader/>
  <w:bordersDoNotSurroundFooter/>
  <w:proofState w:spelling="clean" w:grammar="dirty"/>
  <w:attachedTemplate r:id="rId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5B"/>
    <w:rsid w:val="00164275"/>
    <w:rsid w:val="002978A1"/>
    <w:rsid w:val="002B3220"/>
    <w:rsid w:val="004E388F"/>
    <w:rsid w:val="00546B65"/>
    <w:rsid w:val="00567570"/>
    <w:rsid w:val="005A355A"/>
    <w:rsid w:val="00861C23"/>
    <w:rsid w:val="008C1BEB"/>
    <w:rsid w:val="008D66B5"/>
    <w:rsid w:val="00A27596"/>
    <w:rsid w:val="00A3185B"/>
    <w:rsid w:val="00BE2A37"/>
    <w:rsid w:val="00C336C4"/>
    <w:rsid w:val="00C9660A"/>
    <w:rsid w:val="00D34B43"/>
    <w:rsid w:val="00EA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1BFF2B"/>
  <w15:chartTrackingRefBased/>
  <w15:docId w15:val="{F8522CB9-2268-4A5D-9B27-F0F9C0543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8A1"/>
    <w:pPr>
      <w:widowControl w:val="0"/>
      <w:jc w:val="both"/>
    </w:pPr>
    <w:rPr>
      <w:rFonts w:ascii="BIZ UDPゴシック" w:eastAsia="BIZ UDPゴシック" w:hAnsi="BIZ UDP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66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9660A"/>
    <w:rPr>
      <w:rFonts w:ascii="BIZ UDPゴシック" w:eastAsia="BIZ UDPゴシック" w:hAnsi="BIZ UDPゴシック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966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9660A"/>
    <w:rPr>
      <w:rFonts w:ascii="BIZ UDPゴシック" w:eastAsia="BIZ UDPゴシック" w:hAnsi="BIZ UDP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12356;&#12388;&#12418;&#12398;&#2599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いつもの文書</Template>
  <TotalTime>2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2023-06-08T02:47:00Z</dcterms:created>
  <dcterms:modified xsi:type="dcterms:W3CDTF">2023-06-08T02:47:00Z</dcterms:modified>
</cp:coreProperties>
</file>