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937E0C0" w14:textId="61A0FA79" w:rsidR="00801596" w:rsidRPr="0012023B" w:rsidRDefault="000D3E2D" w:rsidP="009A33EE">
      <w:pPr>
        <w:pStyle w:val="a6"/>
        <w:rPr>
          <w:rStyle w:val="af1"/>
          <w:b/>
          <w:bCs w:val="0"/>
          <w:color w:val="000000" w:themeColor="text1"/>
          <w:sz w:val="44"/>
          <w:szCs w:val="28"/>
        </w:rPr>
      </w:pPr>
      <w:bookmarkStart w:id="0" w:name="_Hlk185892785"/>
      <w:r>
        <w:rPr>
          <w:rStyle w:val="af1"/>
          <w:rFonts w:hint="eastAsia"/>
          <w:b/>
          <w:bCs w:val="0"/>
          <w:color w:val="000000" w:themeColor="text1"/>
          <w:sz w:val="44"/>
          <w:szCs w:val="28"/>
        </w:rPr>
        <w:t>読み合わせ①雨離島へ</w:t>
      </w:r>
    </w:p>
    <w:bookmarkEnd w:id="0"/>
    <w:p w14:paraId="6D3C7A8F" w14:textId="3E0F69F5" w:rsid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雨雲が低く垂れ込める午後、一艘の小型船が雨離島へと向かっていた。</w:t>
      </w:r>
    </w:p>
    <w:p w14:paraId="0A03E7E2" w14:textId="77777777" w:rsidR="00CC3B8A" w:rsidRPr="000D3E2D" w:rsidRDefault="00CC3B8A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4436B476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波は次第に高くなり、三人の乗客と一人の船員を乗せた船体は小刻みに揺れている。甲板には雨粒がぽつりぽつりと落ち始めていた。</w:t>
      </w:r>
    </w:p>
    <w:p w14:paraId="01B5FE18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3DE18F6C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乗船時のあいさつで桃野ナオヤと名乗った小柄で若い船乗りが、船長席から振り返って乗客に声をかける。雨がひどくなるのを警戒してか、青色のレインコートをしっかり着込んでいる。</w:t>
      </w:r>
    </w:p>
    <w:p w14:paraId="1147FEA0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1200092F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ナオヤ「すみません、波が少し荒くなってきました。そちらの……夕凪さまでしたでしょうか。お母さまの船酔いは大丈夫ですか？」</w:t>
      </w:r>
    </w:p>
    <w:p w14:paraId="266D0760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3FC0A34D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左舷側の座席には、母娘と思しき中年女性と少女の二人組が座っていた。</w:t>
      </w:r>
    </w:p>
    <w:p w14:paraId="5C458801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727F6FB1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乗船時の受付にて夕凪しえらと名乗った大柄な中年女性は、黒いロングドレスを着ており、具合が悪そうにうつむいていた。</w:t>
      </w:r>
    </w:p>
    <w:p w14:paraId="1DECD7A2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22191EEC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そして、乗船時の受付にて夕凪まゆと名乗ったセーラー服の少女は、その背中を心配そうにさすっていた。</w:t>
      </w:r>
    </w:p>
    <w:p w14:paraId="38C3F8A2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512641D5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まゆ「桃野さん、ありがとうございます。母は少し船酔いをしてしまったみたいで……でも、大丈夫です。ところで、雨離島にはいつ頃到着予定でしょうか？」</w:t>
      </w:r>
    </w:p>
    <w:p w14:paraId="43B86032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134F3383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ナオヤ「すみません。午後2時半には島に到着する予定でしたが、波の影響で30分ほど遅れそうです。」</w:t>
      </w:r>
    </w:p>
    <w:p w14:paraId="6077D7CB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709E7137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右舷側の座席には濃い茶色のスーツを着込んだ男性が座っていた。</w:t>
      </w:r>
    </w:p>
    <w:p w14:paraId="096A4F75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p w14:paraId="4E76F460" w14:textId="77777777" w:rsidR="000D3E2D" w:rsidRPr="000D3E2D" w:rsidRDefault="000D3E2D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  <w:r w:rsidRPr="000D3E2D">
        <w:rPr>
          <w:rFonts w:ascii="BIZ UDP明朝 Medium" w:eastAsia="BIZ UDP明朝 Medium" w:hAnsi="BIZ UDP明朝 Medium" w:hint="eastAsia"/>
          <w:color w:val="auto"/>
          <w:sz w:val="26"/>
          <w:szCs w:val="26"/>
        </w:rPr>
        <w:t>乗船時の受付の際、月田タモツと名乗ったその男性は、膝の上に革鞄を置き、腕時計を確認してはしきりに時間を気にしているようだった。</w:t>
      </w:r>
    </w:p>
    <w:p w14:paraId="552657DC" w14:textId="711625EE" w:rsidR="00F53457" w:rsidRPr="001708D3" w:rsidRDefault="00F53457" w:rsidP="000D3E2D">
      <w:pPr>
        <w:pStyle w:val="a8"/>
        <w:rPr>
          <w:rFonts w:ascii="BIZ UDP明朝 Medium" w:eastAsia="BIZ UDP明朝 Medium" w:hAnsi="BIZ UDP明朝 Medium"/>
          <w:color w:val="auto"/>
          <w:sz w:val="26"/>
          <w:szCs w:val="26"/>
        </w:rPr>
      </w:pPr>
    </w:p>
    <w:sectPr w:rsidR="00F53457" w:rsidRPr="001708D3" w:rsidSect="00D23F58">
      <w:headerReference w:type="default" r:id="rId11"/>
      <w:pgSz w:w="11906" w:h="16838" w:code="9"/>
      <w:pgMar w:top="1440" w:right="1080" w:bottom="1440" w:left="1080" w:header="720" w:footer="720" w:gutter="0"/>
      <w:pgBorders>
        <w:top w:val="tornPaperBlack" w:sz="31" w:space="1" w:color="auto"/>
        <w:left w:val="tornPaperBlack" w:sz="31" w:space="4" w:color="auto"/>
        <w:bottom w:val="tornPaperBlack" w:sz="31" w:space="1" w:color="auto"/>
        <w:right w:val="tornPaperBlack" w:sz="31" w:space="4" w:color="auto"/>
      </w:pgBorders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0C958" w14:textId="77777777" w:rsidR="006C2F3A" w:rsidRDefault="006C2F3A">
      <w:pPr>
        <w:spacing w:after="0" w:line="240" w:lineRule="auto"/>
      </w:pPr>
      <w:r>
        <w:separator/>
      </w:r>
    </w:p>
  </w:endnote>
  <w:endnote w:type="continuationSeparator" w:id="0">
    <w:p w14:paraId="242464F2" w14:textId="77777777" w:rsidR="006C2F3A" w:rsidRDefault="006C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B86FE" w14:textId="77777777" w:rsidR="006C2F3A" w:rsidRDefault="006C2F3A">
      <w:pPr>
        <w:spacing w:after="0" w:line="240" w:lineRule="auto"/>
      </w:pPr>
      <w:r>
        <w:separator/>
      </w:r>
    </w:p>
  </w:footnote>
  <w:footnote w:type="continuationSeparator" w:id="0">
    <w:p w14:paraId="6C1A8BC7" w14:textId="77777777" w:rsidR="006C2F3A" w:rsidRDefault="006C2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0EDA" w14:textId="77777777" w:rsidR="00B86A45" w:rsidRDefault="00B86A45">
    <w:pPr>
      <w:pStyle w:val="af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4"/>
        <w:szCs w:val="24"/>
      </w:rPr>
    </w:lvl>
  </w:abstractNum>
  <w:abstractNum w:abstractNumId="2" w15:restartNumberingAfterBreak="0">
    <w:nsid w:val="0C5256E4"/>
    <w:multiLevelType w:val="hybridMultilevel"/>
    <w:tmpl w:val="4E9AD754"/>
    <w:lvl w:ilvl="0" w:tplc="088E6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465A4"/>
      </w:rPr>
    </w:lvl>
    <w:lvl w:ilvl="1" w:tplc="9BE8BC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F0F89"/>
    <w:multiLevelType w:val="hybridMultilevel"/>
    <w:tmpl w:val="60169B14"/>
    <w:lvl w:ilvl="0" w:tplc="956484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CF82C82"/>
    <w:multiLevelType w:val="hybridMultilevel"/>
    <w:tmpl w:val="774E8512"/>
    <w:lvl w:ilvl="0" w:tplc="094ADC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AB66A52"/>
    <w:multiLevelType w:val="multilevel"/>
    <w:tmpl w:val="9432AD76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3465A4"/>
      </w:rPr>
    </w:lvl>
    <w:lvl w:ilvl="1">
      <w:start w:val="1"/>
      <w:numFmt w:val="bullet"/>
      <w:pStyle w:val="2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F5A10"/>
    <w:multiLevelType w:val="hybridMultilevel"/>
    <w:tmpl w:val="4CB2A406"/>
    <w:lvl w:ilvl="0" w:tplc="DCE6FD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A1114DE"/>
    <w:multiLevelType w:val="hybridMultilevel"/>
    <w:tmpl w:val="972882AC"/>
    <w:lvl w:ilvl="0" w:tplc="45B0BC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AB81EFB"/>
    <w:multiLevelType w:val="hybridMultilevel"/>
    <w:tmpl w:val="007E3266"/>
    <w:lvl w:ilvl="0" w:tplc="73DC4D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6D6871C7"/>
    <w:multiLevelType w:val="hybridMultilevel"/>
    <w:tmpl w:val="4A98FE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5903210">
    <w:abstractNumId w:val="0"/>
  </w:num>
  <w:num w:numId="2" w16cid:durableId="1232499658">
    <w:abstractNumId w:val="1"/>
  </w:num>
  <w:num w:numId="3" w16cid:durableId="959913890">
    <w:abstractNumId w:val="2"/>
  </w:num>
  <w:num w:numId="4" w16cid:durableId="1120681345">
    <w:abstractNumId w:val="5"/>
  </w:num>
  <w:num w:numId="5" w16cid:durableId="425158192">
    <w:abstractNumId w:val="5"/>
    <w:lvlOverride w:ilvl="0">
      <w:lvl w:ilvl="0">
        <w:start w:val="1"/>
        <w:numFmt w:val="bullet"/>
        <w:pStyle w:val="a"/>
        <w:lvlText w:val=""/>
        <w:lvlJc w:val="left"/>
        <w:pPr>
          <w:ind w:left="360" w:hanging="360"/>
        </w:pPr>
        <w:rPr>
          <w:rFonts w:ascii="Symbol" w:hAnsi="Symbol" w:hint="default"/>
          <w:color w:val="3465A4"/>
        </w:rPr>
      </w:lvl>
    </w:lvlOverride>
    <w:lvlOverride w:ilvl="1">
      <w:lvl w:ilvl="1">
        <w:start w:val="1"/>
        <w:numFmt w:val="bullet"/>
        <w:pStyle w:val="2"/>
        <w:lvlText w:val="o"/>
        <w:lvlJc w:val="left"/>
        <w:pPr>
          <w:ind w:left="1080" w:hanging="360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6" w16cid:durableId="900100677">
    <w:abstractNumId w:val="4"/>
  </w:num>
  <w:num w:numId="7" w16cid:durableId="1292635182">
    <w:abstractNumId w:val="9"/>
  </w:num>
  <w:num w:numId="8" w16cid:durableId="797377921">
    <w:abstractNumId w:val="3"/>
  </w:num>
  <w:num w:numId="9" w16cid:durableId="1516993024">
    <w:abstractNumId w:val="7"/>
  </w:num>
  <w:num w:numId="10" w16cid:durableId="1280335093">
    <w:abstractNumId w:val="6"/>
  </w:num>
  <w:num w:numId="11" w16cid:durableId="7549387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proofState w:spelling="clean" w:grammar="dirty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92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  <o:colormru v:ext="edit" colors="#c00,#ff8f8f,#903,#c06,#b55050,#d9a7a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F7"/>
    <w:rsid w:val="00012ACD"/>
    <w:rsid w:val="0001697D"/>
    <w:rsid w:val="00021144"/>
    <w:rsid w:val="000318B0"/>
    <w:rsid w:val="0003322B"/>
    <w:rsid w:val="000417A2"/>
    <w:rsid w:val="00046B36"/>
    <w:rsid w:val="00053B9B"/>
    <w:rsid w:val="000707D0"/>
    <w:rsid w:val="00071C69"/>
    <w:rsid w:val="00072C0A"/>
    <w:rsid w:val="00073F95"/>
    <w:rsid w:val="000743D9"/>
    <w:rsid w:val="00075B6D"/>
    <w:rsid w:val="0008066D"/>
    <w:rsid w:val="00084624"/>
    <w:rsid w:val="00085686"/>
    <w:rsid w:val="0009210B"/>
    <w:rsid w:val="00093E63"/>
    <w:rsid w:val="00095EE2"/>
    <w:rsid w:val="000A1058"/>
    <w:rsid w:val="000A1468"/>
    <w:rsid w:val="000A1783"/>
    <w:rsid w:val="000A3667"/>
    <w:rsid w:val="000A3AFE"/>
    <w:rsid w:val="000A421B"/>
    <w:rsid w:val="000A7EB7"/>
    <w:rsid w:val="000B312E"/>
    <w:rsid w:val="000B3D74"/>
    <w:rsid w:val="000B5A5B"/>
    <w:rsid w:val="000C63FA"/>
    <w:rsid w:val="000C7348"/>
    <w:rsid w:val="000D2548"/>
    <w:rsid w:val="000D2C23"/>
    <w:rsid w:val="000D337B"/>
    <w:rsid w:val="000D3E2D"/>
    <w:rsid w:val="000D759A"/>
    <w:rsid w:val="000E3218"/>
    <w:rsid w:val="000E490D"/>
    <w:rsid w:val="000F67AC"/>
    <w:rsid w:val="00100F98"/>
    <w:rsid w:val="001023AA"/>
    <w:rsid w:val="00107734"/>
    <w:rsid w:val="00110944"/>
    <w:rsid w:val="0011666D"/>
    <w:rsid w:val="0012023B"/>
    <w:rsid w:val="0012239F"/>
    <w:rsid w:val="00123AF9"/>
    <w:rsid w:val="00124905"/>
    <w:rsid w:val="00135A94"/>
    <w:rsid w:val="00136C9A"/>
    <w:rsid w:val="00144F56"/>
    <w:rsid w:val="001458B1"/>
    <w:rsid w:val="00150DD9"/>
    <w:rsid w:val="00152964"/>
    <w:rsid w:val="00153025"/>
    <w:rsid w:val="0015495D"/>
    <w:rsid w:val="00155F12"/>
    <w:rsid w:val="00156C8B"/>
    <w:rsid w:val="00157848"/>
    <w:rsid w:val="0016365C"/>
    <w:rsid w:val="001708D3"/>
    <w:rsid w:val="00170D07"/>
    <w:rsid w:val="001716F2"/>
    <w:rsid w:val="001817AA"/>
    <w:rsid w:val="00187547"/>
    <w:rsid w:val="0019023E"/>
    <w:rsid w:val="00192840"/>
    <w:rsid w:val="00197406"/>
    <w:rsid w:val="001A34E6"/>
    <w:rsid w:val="001A5668"/>
    <w:rsid w:val="001B4DF6"/>
    <w:rsid w:val="001C40D5"/>
    <w:rsid w:val="001C4732"/>
    <w:rsid w:val="001C7217"/>
    <w:rsid w:val="001D0CB4"/>
    <w:rsid w:val="001D4F2E"/>
    <w:rsid w:val="001D63E3"/>
    <w:rsid w:val="001D7474"/>
    <w:rsid w:val="001E0FC0"/>
    <w:rsid w:val="001E5E0C"/>
    <w:rsid w:val="001E67F2"/>
    <w:rsid w:val="001F17DD"/>
    <w:rsid w:val="001F5162"/>
    <w:rsid w:val="00202AE6"/>
    <w:rsid w:val="00206610"/>
    <w:rsid w:val="00207C23"/>
    <w:rsid w:val="00211F95"/>
    <w:rsid w:val="00214A48"/>
    <w:rsid w:val="0021680E"/>
    <w:rsid w:val="00221A48"/>
    <w:rsid w:val="00225626"/>
    <w:rsid w:val="002300BC"/>
    <w:rsid w:val="002378FE"/>
    <w:rsid w:val="002379A5"/>
    <w:rsid w:val="00241503"/>
    <w:rsid w:val="00241773"/>
    <w:rsid w:val="00242A46"/>
    <w:rsid w:val="00243D40"/>
    <w:rsid w:val="002529E6"/>
    <w:rsid w:val="002532D5"/>
    <w:rsid w:val="002535A9"/>
    <w:rsid w:val="00253A24"/>
    <w:rsid w:val="002548BC"/>
    <w:rsid w:val="00261959"/>
    <w:rsid w:val="002646A5"/>
    <w:rsid w:val="0027009C"/>
    <w:rsid w:val="0027332E"/>
    <w:rsid w:val="00281069"/>
    <w:rsid w:val="00281DC0"/>
    <w:rsid w:val="00282237"/>
    <w:rsid w:val="00286AE7"/>
    <w:rsid w:val="0029441C"/>
    <w:rsid w:val="002A1106"/>
    <w:rsid w:val="002A74C3"/>
    <w:rsid w:val="002B36FE"/>
    <w:rsid w:val="002D12F1"/>
    <w:rsid w:val="002D32CB"/>
    <w:rsid w:val="002D49A0"/>
    <w:rsid w:val="002F0971"/>
    <w:rsid w:val="002F0A86"/>
    <w:rsid w:val="0030131E"/>
    <w:rsid w:val="00304C57"/>
    <w:rsid w:val="00307A64"/>
    <w:rsid w:val="00310477"/>
    <w:rsid w:val="0031690A"/>
    <w:rsid w:val="00316EB6"/>
    <w:rsid w:val="003177D2"/>
    <w:rsid w:val="003201FD"/>
    <w:rsid w:val="00320C7E"/>
    <w:rsid w:val="0032178B"/>
    <w:rsid w:val="003279BE"/>
    <w:rsid w:val="00341062"/>
    <w:rsid w:val="00347173"/>
    <w:rsid w:val="0035223C"/>
    <w:rsid w:val="00361666"/>
    <w:rsid w:val="0036479C"/>
    <w:rsid w:val="003654FD"/>
    <w:rsid w:val="00367B8E"/>
    <w:rsid w:val="00375B2E"/>
    <w:rsid w:val="00376383"/>
    <w:rsid w:val="003A366A"/>
    <w:rsid w:val="003A475B"/>
    <w:rsid w:val="003B2B3F"/>
    <w:rsid w:val="003B2EB2"/>
    <w:rsid w:val="003B4A8C"/>
    <w:rsid w:val="003B5148"/>
    <w:rsid w:val="003B5179"/>
    <w:rsid w:val="003B5EE4"/>
    <w:rsid w:val="003C0AB2"/>
    <w:rsid w:val="003C447F"/>
    <w:rsid w:val="003D0A9D"/>
    <w:rsid w:val="003D5068"/>
    <w:rsid w:val="003D5F21"/>
    <w:rsid w:val="003D7BBD"/>
    <w:rsid w:val="003E3E0C"/>
    <w:rsid w:val="003E400A"/>
    <w:rsid w:val="003E67AB"/>
    <w:rsid w:val="003F2391"/>
    <w:rsid w:val="00403AC3"/>
    <w:rsid w:val="004057F8"/>
    <w:rsid w:val="00407408"/>
    <w:rsid w:val="004251A7"/>
    <w:rsid w:val="004271FE"/>
    <w:rsid w:val="00427907"/>
    <w:rsid w:val="0043252C"/>
    <w:rsid w:val="00432A4C"/>
    <w:rsid w:val="0043740A"/>
    <w:rsid w:val="00440D96"/>
    <w:rsid w:val="00445AAB"/>
    <w:rsid w:val="00450502"/>
    <w:rsid w:val="0045470B"/>
    <w:rsid w:val="00456DDA"/>
    <w:rsid w:val="0045734D"/>
    <w:rsid w:val="004604D5"/>
    <w:rsid w:val="00460D47"/>
    <w:rsid w:val="0046279E"/>
    <w:rsid w:val="004632C9"/>
    <w:rsid w:val="004743B6"/>
    <w:rsid w:val="00475C62"/>
    <w:rsid w:val="004772A4"/>
    <w:rsid w:val="00481ABD"/>
    <w:rsid w:val="004823AD"/>
    <w:rsid w:val="00487285"/>
    <w:rsid w:val="0048772A"/>
    <w:rsid w:val="00494086"/>
    <w:rsid w:val="004A0AC6"/>
    <w:rsid w:val="004A2366"/>
    <w:rsid w:val="004B1E49"/>
    <w:rsid w:val="004B575B"/>
    <w:rsid w:val="004B5C59"/>
    <w:rsid w:val="004B7480"/>
    <w:rsid w:val="004C779C"/>
    <w:rsid w:val="004D27FF"/>
    <w:rsid w:val="004D2A57"/>
    <w:rsid w:val="004D3DA8"/>
    <w:rsid w:val="004D4359"/>
    <w:rsid w:val="004D6F81"/>
    <w:rsid w:val="004E606F"/>
    <w:rsid w:val="004F0782"/>
    <w:rsid w:val="004F3EA9"/>
    <w:rsid w:val="004F5636"/>
    <w:rsid w:val="005028D0"/>
    <w:rsid w:val="005060EF"/>
    <w:rsid w:val="00506397"/>
    <w:rsid w:val="00510D36"/>
    <w:rsid w:val="0051130C"/>
    <w:rsid w:val="00524090"/>
    <w:rsid w:val="00530D19"/>
    <w:rsid w:val="0053145F"/>
    <w:rsid w:val="0053537B"/>
    <w:rsid w:val="00535E6B"/>
    <w:rsid w:val="0054082F"/>
    <w:rsid w:val="00546961"/>
    <w:rsid w:val="0056085B"/>
    <w:rsid w:val="00564BA4"/>
    <w:rsid w:val="005670ED"/>
    <w:rsid w:val="00571D9E"/>
    <w:rsid w:val="0057553C"/>
    <w:rsid w:val="0057681E"/>
    <w:rsid w:val="005777F8"/>
    <w:rsid w:val="0058124E"/>
    <w:rsid w:val="00584C2E"/>
    <w:rsid w:val="005A0711"/>
    <w:rsid w:val="005A2FD5"/>
    <w:rsid w:val="005B0C82"/>
    <w:rsid w:val="005B1563"/>
    <w:rsid w:val="005C0D81"/>
    <w:rsid w:val="005C17B1"/>
    <w:rsid w:val="005C1F40"/>
    <w:rsid w:val="005C4988"/>
    <w:rsid w:val="005C4ED4"/>
    <w:rsid w:val="005D1EA5"/>
    <w:rsid w:val="005D33FE"/>
    <w:rsid w:val="005D681B"/>
    <w:rsid w:val="005E08A4"/>
    <w:rsid w:val="005E11AE"/>
    <w:rsid w:val="005E1D6C"/>
    <w:rsid w:val="005E23C2"/>
    <w:rsid w:val="005F3841"/>
    <w:rsid w:val="005F46BA"/>
    <w:rsid w:val="00601E57"/>
    <w:rsid w:val="00602671"/>
    <w:rsid w:val="0060658D"/>
    <w:rsid w:val="00606679"/>
    <w:rsid w:val="00606E66"/>
    <w:rsid w:val="00607280"/>
    <w:rsid w:val="00610247"/>
    <w:rsid w:val="00612456"/>
    <w:rsid w:val="006176FE"/>
    <w:rsid w:val="00625223"/>
    <w:rsid w:val="006408A6"/>
    <w:rsid w:val="00641A63"/>
    <w:rsid w:val="00641FB4"/>
    <w:rsid w:val="006440BE"/>
    <w:rsid w:val="006507E9"/>
    <w:rsid w:val="0065207F"/>
    <w:rsid w:val="006532D4"/>
    <w:rsid w:val="0066178B"/>
    <w:rsid w:val="00661B92"/>
    <w:rsid w:val="00664E23"/>
    <w:rsid w:val="00666FD6"/>
    <w:rsid w:val="00670EAE"/>
    <w:rsid w:val="0067409E"/>
    <w:rsid w:val="006800C0"/>
    <w:rsid w:val="00680E13"/>
    <w:rsid w:val="0068238C"/>
    <w:rsid w:val="00684997"/>
    <w:rsid w:val="006849D8"/>
    <w:rsid w:val="00692E25"/>
    <w:rsid w:val="00695383"/>
    <w:rsid w:val="006977B9"/>
    <w:rsid w:val="006A30E2"/>
    <w:rsid w:val="006A3DC7"/>
    <w:rsid w:val="006A4086"/>
    <w:rsid w:val="006A49D8"/>
    <w:rsid w:val="006A5FE3"/>
    <w:rsid w:val="006C207F"/>
    <w:rsid w:val="006C2F3A"/>
    <w:rsid w:val="006C7277"/>
    <w:rsid w:val="006C7912"/>
    <w:rsid w:val="006C7DB1"/>
    <w:rsid w:val="006D69B7"/>
    <w:rsid w:val="006E0885"/>
    <w:rsid w:val="006E16C2"/>
    <w:rsid w:val="006E3AA1"/>
    <w:rsid w:val="006E562C"/>
    <w:rsid w:val="00705A67"/>
    <w:rsid w:val="0070751E"/>
    <w:rsid w:val="007113BE"/>
    <w:rsid w:val="007122C6"/>
    <w:rsid w:val="007143AE"/>
    <w:rsid w:val="00716974"/>
    <w:rsid w:val="007225A9"/>
    <w:rsid w:val="00725F5B"/>
    <w:rsid w:val="00727D16"/>
    <w:rsid w:val="007342FE"/>
    <w:rsid w:val="00742B55"/>
    <w:rsid w:val="007517C4"/>
    <w:rsid w:val="00754CCD"/>
    <w:rsid w:val="00757B76"/>
    <w:rsid w:val="00761161"/>
    <w:rsid w:val="00762254"/>
    <w:rsid w:val="00763777"/>
    <w:rsid w:val="007716E8"/>
    <w:rsid w:val="00771C28"/>
    <w:rsid w:val="00773A9C"/>
    <w:rsid w:val="00774DA7"/>
    <w:rsid w:val="00775BA6"/>
    <w:rsid w:val="00776D91"/>
    <w:rsid w:val="00777E4E"/>
    <w:rsid w:val="0078190B"/>
    <w:rsid w:val="007822EC"/>
    <w:rsid w:val="007875F8"/>
    <w:rsid w:val="00787953"/>
    <w:rsid w:val="00787F55"/>
    <w:rsid w:val="00791C49"/>
    <w:rsid w:val="00792D55"/>
    <w:rsid w:val="007951D7"/>
    <w:rsid w:val="007A1A25"/>
    <w:rsid w:val="007A200A"/>
    <w:rsid w:val="007A20EF"/>
    <w:rsid w:val="007A27BA"/>
    <w:rsid w:val="007A58CB"/>
    <w:rsid w:val="007B1201"/>
    <w:rsid w:val="007B67D7"/>
    <w:rsid w:val="007C298A"/>
    <w:rsid w:val="007C394F"/>
    <w:rsid w:val="007C3DE1"/>
    <w:rsid w:val="007D17DE"/>
    <w:rsid w:val="007D6923"/>
    <w:rsid w:val="007E1635"/>
    <w:rsid w:val="007E7CC0"/>
    <w:rsid w:val="007F0953"/>
    <w:rsid w:val="007F4EE9"/>
    <w:rsid w:val="007F6524"/>
    <w:rsid w:val="007F750C"/>
    <w:rsid w:val="0080094D"/>
    <w:rsid w:val="00801596"/>
    <w:rsid w:val="00810FBA"/>
    <w:rsid w:val="00814699"/>
    <w:rsid w:val="00815B78"/>
    <w:rsid w:val="0081795F"/>
    <w:rsid w:val="00820810"/>
    <w:rsid w:val="00827F26"/>
    <w:rsid w:val="008351F8"/>
    <w:rsid w:val="0084509F"/>
    <w:rsid w:val="00845FF0"/>
    <w:rsid w:val="00846B18"/>
    <w:rsid w:val="008507D1"/>
    <w:rsid w:val="008557DA"/>
    <w:rsid w:val="008576D6"/>
    <w:rsid w:val="00860EE4"/>
    <w:rsid w:val="008614EC"/>
    <w:rsid w:val="00865953"/>
    <w:rsid w:val="00876789"/>
    <w:rsid w:val="00882532"/>
    <w:rsid w:val="0088508E"/>
    <w:rsid w:val="0088589B"/>
    <w:rsid w:val="008859E8"/>
    <w:rsid w:val="008A198B"/>
    <w:rsid w:val="008A218F"/>
    <w:rsid w:val="008A2697"/>
    <w:rsid w:val="008A7225"/>
    <w:rsid w:val="008B2FB9"/>
    <w:rsid w:val="008C0918"/>
    <w:rsid w:val="008C519D"/>
    <w:rsid w:val="008D4B51"/>
    <w:rsid w:val="008E1FDF"/>
    <w:rsid w:val="008E3C5E"/>
    <w:rsid w:val="008E41A4"/>
    <w:rsid w:val="008E66BE"/>
    <w:rsid w:val="008F51C7"/>
    <w:rsid w:val="008F59C8"/>
    <w:rsid w:val="0090250C"/>
    <w:rsid w:val="00902E05"/>
    <w:rsid w:val="0090374C"/>
    <w:rsid w:val="009134C4"/>
    <w:rsid w:val="00921C26"/>
    <w:rsid w:val="00930143"/>
    <w:rsid w:val="009307B2"/>
    <w:rsid w:val="00932705"/>
    <w:rsid w:val="00935E09"/>
    <w:rsid w:val="009372CD"/>
    <w:rsid w:val="00940404"/>
    <w:rsid w:val="00940596"/>
    <w:rsid w:val="00941419"/>
    <w:rsid w:val="00944929"/>
    <w:rsid w:val="00950A2F"/>
    <w:rsid w:val="00957051"/>
    <w:rsid w:val="00957640"/>
    <w:rsid w:val="00961835"/>
    <w:rsid w:val="009621B9"/>
    <w:rsid w:val="00966924"/>
    <w:rsid w:val="009738C2"/>
    <w:rsid w:val="00974054"/>
    <w:rsid w:val="0097455F"/>
    <w:rsid w:val="009772F0"/>
    <w:rsid w:val="009836DB"/>
    <w:rsid w:val="00984078"/>
    <w:rsid w:val="00985E40"/>
    <w:rsid w:val="009868C4"/>
    <w:rsid w:val="00986964"/>
    <w:rsid w:val="009915A6"/>
    <w:rsid w:val="009953CA"/>
    <w:rsid w:val="009A0CA9"/>
    <w:rsid w:val="009A0EAE"/>
    <w:rsid w:val="009A33EE"/>
    <w:rsid w:val="009A3F01"/>
    <w:rsid w:val="009A6694"/>
    <w:rsid w:val="009A6BEB"/>
    <w:rsid w:val="009B7101"/>
    <w:rsid w:val="009B74AF"/>
    <w:rsid w:val="009B7D8D"/>
    <w:rsid w:val="009C549C"/>
    <w:rsid w:val="009C60BD"/>
    <w:rsid w:val="009D20F3"/>
    <w:rsid w:val="009D2C17"/>
    <w:rsid w:val="009E0E44"/>
    <w:rsid w:val="009E1871"/>
    <w:rsid w:val="009F427B"/>
    <w:rsid w:val="009F61B9"/>
    <w:rsid w:val="00A063F2"/>
    <w:rsid w:val="00A129AA"/>
    <w:rsid w:val="00A208F8"/>
    <w:rsid w:val="00A21DFC"/>
    <w:rsid w:val="00A23B14"/>
    <w:rsid w:val="00A24750"/>
    <w:rsid w:val="00A27A6D"/>
    <w:rsid w:val="00A33745"/>
    <w:rsid w:val="00A3766B"/>
    <w:rsid w:val="00A45C32"/>
    <w:rsid w:val="00A53FE1"/>
    <w:rsid w:val="00A55C0E"/>
    <w:rsid w:val="00A707C6"/>
    <w:rsid w:val="00A71578"/>
    <w:rsid w:val="00A729F2"/>
    <w:rsid w:val="00A72D5E"/>
    <w:rsid w:val="00A72FEC"/>
    <w:rsid w:val="00A734FB"/>
    <w:rsid w:val="00A811E0"/>
    <w:rsid w:val="00A81B88"/>
    <w:rsid w:val="00A92411"/>
    <w:rsid w:val="00A96877"/>
    <w:rsid w:val="00AA151F"/>
    <w:rsid w:val="00AA2561"/>
    <w:rsid w:val="00AA5AAC"/>
    <w:rsid w:val="00AA71FF"/>
    <w:rsid w:val="00AB1EA5"/>
    <w:rsid w:val="00AC1522"/>
    <w:rsid w:val="00AC6519"/>
    <w:rsid w:val="00AC65F5"/>
    <w:rsid w:val="00AC6B81"/>
    <w:rsid w:val="00AE42ED"/>
    <w:rsid w:val="00AF2E3B"/>
    <w:rsid w:val="00AF3574"/>
    <w:rsid w:val="00AF681E"/>
    <w:rsid w:val="00B0165E"/>
    <w:rsid w:val="00B02EA3"/>
    <w:rsid w:val="00B1173D"/>
    <w:rsid w:val="00B1383F"/>
    <w:rsid w:val="00B219F6"/>
    <w:rsid w:val="00B26BA9"/>
    <w:rsid w:val="00B30B08"/>
    <w:rsid w:val="00B3796B"/>
    <w:rsid w:val="00B42EF0"/>
    <w:rsid w:val="00B4657F"/>
    <w:rsid w:val="00B61BBB"/>
    <w:rsid w:val="00B72A83"/>
    <w:rsid w:val="00B73726"/>
    <w:rsid w:val="00B73F92"/>
    <w:rsid w:val="00B76556"/>
    <w:rsid w:val="00B774DB"/>
    <w:rsid w:val="00B818D7"/>
    <w:rsid w:val="00B85B8C"/>
    <w:rsid w:val="00B86A45"/>
    <w:rsid w:val="00B86FF4"/>
    <w:rsid w:val="00B8738A"/>
    <w:rsid w:val="00B93A0F"/>
    <w:rsid w:val="00BA3CC7"/>
    <w:rsid w:val="00BA7C56"/>
    <w:rsid w:val="00BB6928"/>
    <w:rsid w:val="00BC00C8"/>
    <w:rsid w:val="00BC403E"/>
    <w:rsid w:val="00BC4126"/>
    <w:rsid w:val="00BC4AD5"/>
    <w:rsid w:val="00BC6E0A"/>
    <w:rsid w:val="00BD0DAA"/>
    <w:rsid w:val="00BD664E"/>
    <w:rsid w:val="00BE13D1"/>
    <w:rsid w:val="00BE1500"/>
    <w:rsid w:val="00BE533B"/>
    <w:rsid w:val="00BE70BC"/>
    <w:rsid w:val="00BF0898"/>
    <w:rsid w:val="00C0221B"/>
    <w:rsid w:val="00C030B9"/>
    <w:rsid w:val="00C055E3"/>
    <w:rsid w:val="00C13AF7"/>
    <w:rsid w:val="00C227F7"/>
    <w:rsid w:val="00C2361E"/>
    <w:rsid w:val="00C242C4"/>
    <w:rsid w:val="00C267AC"/>
    <w:rsid w:val="00C30400"/>
    <w:rsid w:val="00C3058E"/>
    <w:rsid w:val="00C31977"/>
    <w:rsid w:val="00C46191"/>
    <w:rsid w:val="00C52238"/>
    <w:rsid w:val="00C572B7"/>
    <w:rsid w:val="00C73EE2"/>
    <w:rsid w:val="00C8430B"/>
    <w:rsid w:val="00C85EDD"/>
    <w:rsid w:val="00C87305"/>
    <w:rsid w:val="00C918D9"/>
    <w:rsid w:val="00C91A49"/>
    <w:rsid w:val="00C946A3"/>
    <w:rsid w:val="00C96947"/>
    <w:rsid w:val="00CA502C"/>
    <w:rsid w:val="00CB61D9"/>
    <w:rsid w:val="00CC177D"/>
    <w:rsid w:val="00CC3673"/>
    <w:rsid w:val="00CC3B8A"/>
    <w:rsid w:val="00CD072A"/>
    <w:rsid w:val="00CD11D8"/>
    <w:rsid w:val="00CD15FE"/>
    <w:rsid w:val="00CD3818"/>
    <w:rsid w:val="00CD6C1E"/>
    <w:rsid w:val="00CD7815"/>
    <w:rsid w:val="00CE3936"/>
    <w:rsid w:val="00CE42C6"/>
    <w:rsid w:val="00CE5C28"/>
    <w:rsid w:val="00CE5E1B"/>
    <w:rsid w:val="00CE6674"/>
    <w:rsid w:val="00CE713E"/>
    <w:rsid w:val="00CF0590"/>
    <w:rsid w:val="00CF1DD4"/>
    <w:rsid w:val="00CF4684"/>
    <w:rsid w:val="00CF6D6D"/>
    <w:rsid w:val="00D00949"/>
    <w:rsid w:val="00D009B2"/>
    <w:rsid w:val="00D0523D"/>
    <w:rsid w:val="00D05EEB"/>
    <w:rsid w:val="00D10443"/>
    <w:rsid w:val="00D12B04"/>
    <w:rsid w:val="00D13DCD"/>
    <w:rsid w:val="00D17006"/>
    <w:rsid w:val="00D17EB1"/>
    <w:rsid w:val="00D23F58"/>
    <w:rsid w:val="00D25FC1"/>
    <w:rsid w:val="00D3255E"/>
    <w:rsid w:val="00D32D5C"/>
    <w:rsid w:val="00D35E3F"/>
    <w:rsid w:val="00D364FD"/>
    <w:rsid w:val="00D36D2E"/>
    <w:rsid w:val="00D4249E"/>
    <w:rsid w:val="00D42836"/>
    <w:rsid w:val="00D5107B"/>
    <w:rsid w:val="00D53A55"/>
    <w:rsid w:val="00D569A8"/>
    <w:rsid w:val="00D64A04"/>
    <w:rsid w:val="00D653A2"/>
    <w:rsid w:val="00D663D3"/>
    <w:rsid w:val="00D67991"/>
    <w:rsid w:val="00D70205"/>
    <w:rsid w:val="00D71607"/>
    <w:rsid w:val="00D724D8"/>
    <w:rsid w:val="00D744D3"/>
    <w:rsid w:val="00D777C5"/>
    <w:rsid w:val="00D81AB8"/>
    <w:rsid w:val="00D8405D"/>
    <w:rsid w:val="00D84C2A"/>
    <w:rsid w:val="00D855B6"/>
    <w:rsid w:val="00D957C3"/>
    <w:rsid w:val="00D97E29"/>
    <w:rsid w:val="00DB132D"/>
    <w:rsid w:val="00DB6447"/>
    <w:rsid w:val="00DC008B"/>
    <w:rsid w:val="00DD061C"/>
    <w:rsid w:val="00DD28DC"/>
    <w:rsid w:val="00DD2C25"/>
    <w:rsid w:val="00DD3965"/>
    <w:rsid w:val="00DE5E6B"/>
    <w:rsid w:val="00DE6C77"/>
    <w:rsid w:val="00DF1A6D"/>
    <w:rsid w:val="00DF2E7B"/>
    <w:rsid w:val="00E02CBE"/>
    <w:rsid w:val="00E0517F"/>
    <w:rsid w:val="00E0717D"/>
    <w:rsid w:val="00E07DBC"/>
    <w:rsid w:val="00E12F9C"/>
    <w:rsid w:val="00E132A7"/>
    <w:rsid w:val="00E13FA8"/>
    <w:rsid w:val="00E14B22"/>
    <w:rsid w:val="00E215FF"/>
    <w:rsid w:val="00E22B94"/>
    <w:rsid w:val="00E25EDD"/>
    <w:rsid w:val="00E26678"/>
    <w:rsid w:val="00E3319F"/>
    <w:rsid w:val="00E41E02"/>
    <w:rsid w:val="00E442AB"/>
    <w:rsid w:val="00E46418"/>
    <w:rsid w:val="00E50012"/>
    <w:rsid w:val="00E50F05"/>
    <w:rsid w:val="00E52CD8"/>
    <w:rsid w:val="00E54BF7"/>
    <w:rsid w:val="00E60524"/>
    <w:rsid w:val="00E61333"/>
    <w:rsid w:val="00E62444"/>
    <w:rsid w:val="00E62F17"/>
    <w:rsid w:val="00E70323"/>
    <w:rsid w:val="00E7380B"/>
    <w:rsid w:val="00E75A12"/>
    <w:rsid w:val="00E76405"/>
    <w:rsid w:val="00E77BE9"/>
    <w:rsid w:val="00E8099A"/>
    <w:rsid w:val="00E87396"/>
    <w:rsid w:val="00E94278"/>
    <w:rsid w:val="00E96EA2"/>
    <w:rsid w:val="00EA0C01"/>
    <w:rsid w:val="00EC29C9"/>
    <w:rsid w:val="00ED4FCE"/>
    <w:rsid w:val="00EE27B4"/>
    <w:rsid w:val="00EE395D"/>
    <w:rsid w:val="00EE3BE0"/>
    <w:rsid w:val="00EE4609"/>
    <w:rsid w:val="00EE6D11"/>
    <w:rsid w:val="00EF1FD1"/>
    <w:rsid w:val="00EF217D"/>
    <w:rsid w:val="00EF7528"/>
    <w:rsid w:val="00F01C48"/>
    <w:rsid w:val="00F02BBC"/>
    <w:rsid w:val="00F11F48"/>
    <w:rsid w:val="00F1269F"/>
    <w:rsid w:val="00F1552E"/>
    <w:rsid w:val="00F16C00"/>
    <w:rsid w:val="00F21FA1"/>
    <w:rsid w:val="00F279B0"/>
    <w:rsid w:val="00F34754"/>
    <w:rsid w:val="00F355E5"/>
    <w:rsid w:val="00F5171D"/>
    <w:rsid w:val="00F53457"/>
    <w:rsid w:val="00F5351D"/>
    <w:rsid w:val="00F567C5"/>
    <w:rsid w:val="00F667D6"/>
    <w:rsid w:val="00F76718"/>
    <w:rsid w:val="00F76D64"/>
    <w:rsid w:val="00F85A45"/>
    <w:rsid w:val="00F8637B"/>
    <w:rsid w:val="00F868D0"/>
    <w:rsid w:val="00F86E92"/>
    <w:rsid w:val="00F953B6"/>
    <w:rsid w:val="00F95618"/>
    <w:rsid w:val="00F9627A"/>
    <w:rsid w:val="00FA377B"/>
    <w:rsid w:val="00FA4048"/>
    <w:rsid w:val="00FA4372"/>
    <w:rsid w:val="00FA6A5E"/>
    <w:rsid w:val="00FB0B51"/>
    <w:rsid w:val="00FB22DF"/>
    <w:rsid w:val="00FB3970"/>
    <w:rsid w:val="00FB3B94"/>
    <w:rsid w:val="00FB67F1"/>
    <w:rsid w:val="00FC55C6"/>
    <w:rsid w:val="00FC5A01"/>
    <w:rsid w:val="00FC6F4A"/>
    <w:rsid w:val="00FD0164"/>
    <w:rsid w:val="00FD4426"/>
    <w:rsid w:val="00FD6C53"/>
    <w:rsid w:val="00FD748F"/>
    <w:rsid w:val="00FE099B"/>
    <w:rsid w:val="00FE618B"/>
    <w:rsid w:val="00FF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c00,#ff8f8f,#903,#c06,#b55050,#d9a7a7"/>
    </o:shapedefaults>
    <o:shapelayout v:ext="edit">
      <o:idmap v:ext="edit" data="2"/>
    </o:shapelayout>
  </w:shapeDefaults>
  <w:doNotEmbedSmartTags/>
  <w:decimalSymbol w:val="."/>
  <w:listSeparator w:val=","/>
  <w14:docId w14:val="1B16EB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a0">
    <w:name w:val="Normal"/>
    <w:qFormat/>
    <w:rsid w:val="00282237"/>
  </w:style>
  <w:style w:type="paragraph" w:styleId="1">
    <w:name w:val="heading 1"/>
    <w:basedOn w:val="a0"/>
    <w:next w:val="a0"/>
    <w:link w:val="10"/>
    <w:uiPriority w:val="9"/>
    <w:qFormat/>
    <w:rsid w:val="00282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6426A" w:themeColor="accent1" w:themeShade="BF"/>
      <w:sz w:val="40"/>
      <w:szCs w:val="40"/>
    </w:rPr>
  </w:style>
  <w:style w:type="paragraph" w:styleId="20">
    <w:name w:val="heading 2"/>
    <w:basedOn w:val="a0"/>
    <w:next w:val="a0"/>
    <w:link w:val="21"/>
    <w:uiPriority w:val="9"/>
    <w:unhideWhenUsed/>
    <w:qFormat/>
    <w:rsid w:val="00282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6426A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82237"/>
    <w:pPr>
      <w:keepNext/>
      <w:keepLines/>
      <w:spacing w:before="160" w:after="80"/>
      <w:outlineLvl w:val="2"/>
    </w:pPr>
    <w:rPr>
      <w:rFonts w:eastAsiaTheme="majorEastAsia" w:cstheme="majorBidi"/>
      <w:color w:val="06426A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82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6426A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82237"/>
    <w:pPr>
      <w:keepNext/>
      <w:keepLines/>
      <w:spacing w:before="80" w:after="40"/>
      <w:outlineLvl w:val="4"/>
    </w:pPr>
    <w:rPr>
      <w:rFonts w:eastAsiaTheme="majorEastAsia" w:cstheme="majorBidi"/>
      <w:color w:val="06426A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82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82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82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82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282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282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">
    <w:name w:val="ヒントのテキスト箇条書き"/>
    <w:basedOn w:val="a0"/>
    <w:rsid w:val="00A72D5E"/>
    <w:pPr>
      <w:numPr>
        <w:numId w:val="4"/>
      </w:numPr>
      <w:tabs>
        <w:tab w:val="num" w:pos="360"/>
      </w:tabs>
      <w:spacing w:after="120" w:line="216" w:lineRule="auto"/>
      <w:ind w:left="357" w:hanging="357"/>
    </w:pPr>
    <w:rPr>
      <w:color w:val="3465A4"/>
      <w:lang w:val="ja-JP" w:bidi="ja-JP"/>
    </w:rPr>
  </w:style>
  <w:style w:type="paragraph" w:customStyle="1" w:styleId="a6">
    <w:name w:val="著者"/>
    <w:basedOn w:val="a0"/>
    <w:link w:val="a7"/>
    <w:rsid w:val="00D17EB1"/>
    <w:pPr>
      <w:spacing w:before="120" w:after="120" w:line="216" w:lineRule="auto"/>
    </w:pPr>
    <w:rPr>
      <w:rFonts w:cs="Courier"/>
      <w:b/>
      <w:caps/>
      <w:spacing w:val="10"/>
      <w:sz w:val="40"/>
    </w:rPr>
  </w:style>
  <w:style w:type="paragraph" w:customStyle="1" w:styleId="a8">
    <w:name w:val="ヒントのテキスト"/>
    <w:basedOn w:val="a0"/>
    <w:rsid w:val="00C3058E"/>
    <w:pPr>
      <w:spacing w:after="0"/>
    </w:pPr>
    <w:rPr>
      <w:bCs/>
      <w:color w:val="3465A4"/>
      <w:lang w:bidi="ja-JP"/>
    </w:rPr>
  </w:style>
  <w:style w:type="paragraph" w:customStyle="1" w:styleId="a9">
    <w:name w:val="フェードイン/アクション/場面の設定"/>
    <w:basedOn w:val="a0"/>
    <w:rsid w:val="00D855B6"/>
    <w:rPr>
      <w:bCs/>
      <w:caps/>
      <w:lang w:bidi="ja-JP"/>
    </w:rPr>
  </w:style>
  <w:style w:type="paragraph" w:customStyle="1" w:styleId="aa">
    <w:name w:val="会社情報"/>
    <w:basedOn w:val="a0"/>
    <w:rsid w:val="00D17EB1"/>
    <w:pPr>
      <w:snapToGrid w:val="0"/>
      <w:spacing w:after="120"/>
      <w:ind w:left="4031"/>
    </w:pPr>
    <w:rPr>
      <w:rFonts w:cs="Courier"/>
      <w:color w:val="000000" w:themeColor="text1"/>
      <w:spacing w:val="6"/>
      <w:sz w:val="22"/>
    </w:rPr>
  </w:style>
  <w:style w:type="paragraph" w:customStyle="1" w:styleId="ab">
    <w:name w:val="登場人物名"/>
    <w:basedOn w:val="1"/>
    <w:rsid w:val="00A72D5E"/>
    <w:pPr>
      <w:spacing w:before="120" w:line="192" w:lineRule="auto"/>
      <w:ind w:left="2880"/>
    </w:pPr>
    <w:rPr>
      <w:b/>
      <w:bCs/>
      <w:caps/>
      <w:color w:val="000000"/>
    </w:rPr>
  </w:style>
  <w:style w:type="paragraph" w:customStyle="1" w:styleId="ac">
    <w:name w:val="会話"/>
    <w:basedOn w:val="a0"/>
    <w:rsid w:val="00A23B14"/>
    <w:pPr>
      <w:ind w:left="1440" w:right="2880"/>
    </w:pPr>
    <w:rPr>
      <w:rFonts w:cs="Courier"/>
      <w:color w:val="000000"/>
    </w:rPr>
  </w:style>
  <w:style w:type="paragraph" w:customStyle="1" w:styleId="ad">
    <w:name w:val="登場人物の紹介"/>
    <w:basedOn w:val="a0"/>
    <w:rsid w:val="008614EC"/>
    <w:rPr>
      <w:rFonts w:cs="Courier"/>
    </w:rPr>
  </w:style>
  <w:style w:type="paragraph" w:customStyle="1" w:styleId="ae">
    <w:name w:val="場面切り替え"/>
    <w:basedOn w:val="a0"/>
    <w:rsid w:val="00D17EB1"/>
    <w:pPr>
      <w:jc w:val="right"/>
    </w:pPr>
    <w:rPr>
      <w:rFonts w:cs="Courier"/>
      <w:color w:val="000000"/>
    </w:rPr>
  </w:style>
  <w:style w:type="character" w:styleId="af">
    <w:name w:val="Book Title"/>
    <w:basedOn w:val="a1"/>
    <w:uiPriority w:val="33"/>
    <w:qFormat/>
    <w:rsid w:val="00282237"/>
    <w:rPr>
      <w:b/>
      <w:bCs/>
      <w:i/>
      <w:iCs/>
      <w:spacing w:val="5"/>
    </w:rPr>
  </w:style>
  <w:style w:type="character" w:styleId="af0">
    <w:name w:val="Subtle Reference"/>
    <w:basedOn w:val="a1"/>
    <w:uiPriority w:val="31"/>
    <w:qFormat/>
    <w:rsid w:val="00282237"/>
    <w:rPr>
      <w:smallCaps/>
      <w:color w:val="5A5A5A" w:themeColor="text1" w:themeTint="A5"/>
    </w:rPr>
  </w:style>
  <w:style w:type="character" w:styleId="af1">
    <w:name w:val="Strong"/>
    <w:basedOn w:val="a1"/>
    <w:uiPriority w:val="22"/>
    <w:qFormat/>
    <w:rsid w:val="00282237"/>
    <w:rPr>
      <w:b/>
      <w:bCs/>
    </w:rPr>
  </w:style>
  <w:style w:type="paragraph" w:customStyle="1" w:styleId="af2">
    <w:name w:val="続く"/>
    <w:basedOn w:val="a0"/>
    <w:rsid w:val="00100F98"/>
    <w:pPr>
      <w:jc w:val="center"/>
    </w:pPr>
    <w:rPr>
      <w:caps/>
    </w:rPr>
  </w:style>
  <w:style w:type="paragraph" w:customStyle="1" w:styleId="af3">
    <w:name w:val="フェード アウト"/>
    <w:basedOn w:val="a0"/>
    <w:rsid w:val="00D17EB1"/>
    <w:pPr>
      <w:jc w:val="right"/>
    </w:pPr>
    <w:rPr>
      <w:rFonts w:cs="Courier"/>
      <w:caps/>
    </w:rPr>
  </w:style>
  <w:style w:type="paragraph" w:customStyle="1" w:styleId="af4">
    <w:name w:val="完"/>
    <w:basedOn w:val="af5"/>
    <w:rsid w:val="00D17EB1"/>
    <w:pPr>
      <w:spacing w:before="1200" w:after="0" w:line="240" w:lineRule="auto"/>
    </w:pPr>
    <w:rPr>
      <w:rFonts w:ascii="Meiryo UI" w:hAnsi="Meiryo UI" w:cs="Courier"/>
      <w:caps/>
      <w:u w:val="single"/>
    </w:rPr>
  </w:style>
  <w:style w:type="paragraph" w:customStyle="1" w:styleId="2">
    <w:name w:val="ヒントのテキスト箇条書き 2"/>
    <w:basedOn w:val="a"/>
    <w:rsid w:val="007951D7"/>
    <w:pPr>
      <w:numPr>
        <w:ilvl w:val="1"/>
      </w:numPr>
      <w:ind w:left="714" w:hanging="357"/>
    </w:pPr>
  </w:style>
  <w:style w:type="character" w:customStyle="1" w:styleId="af6">
    <w:name w:val="アドレス情報"/>
    <w:basedOn w:val="a1"/>
    <w:semiHidden/>
    <w:rPr>
      <w:rFonts w:ascii="Times New Roman" w:hAnsi="Times New Roman" w:cs="Times New Roman"/>
      <w:sz w:val="24"/>
    </w:rPr>
  </w:style>
  <w:style w:type="character" w:styleId="af7">
    <w:name w:val="line number"/>
    <w:semiHidden/>
  </w:style>
  <w:style w:type="paragraph" w:customStyle="1" w:styleId="af8">
    <w:name w:val="見出し"/>
    <w:basedOn w:val="a0"/>
    <w:next w:val="af9"/>
    <w:rsid w:val="008614EC"/>
    <w:pPr>
      <w:keepNext/>
      <w:spacing w:before="240" w:after="120"/>
    </w:pPr>
    <w:rPr>
      <w:rFonts w:cs="Arial Unicode MS"/>
      <w:sz w:val="28"/>
      <w:szCs w:val="28"/>
    </w:rPr>
  </w:style>
  <w:style w:type="paragraph" w:styleId="af9">
    <w:name w:val="Body Text"/>
    <w:basedOn w:val="a0"/>
    <w:semiHidden/>
    <w:pPr>
      <w:spacing w:after="140" w:line="276" w:lineRule="auto"/>
    </w:pPr>
  </w:style>
  <w:style w:type="paragraph" w:styleId="afa">
    <w:name w:val="List"/>
    <w:basedOn w:val="af9"/>
    <w:semiHidden/>
    <w:rPr>
      <w:rFonts w:cs="Arial Unicode MS"/>
    </w:rPr>
  </w:style>
  <w:style w:type="paragraph" w:styleId="afb">
    <w:name w:val="caption"/>
    <w:basedOn w:val="a0"/>
    <w:next w:val="a0"/>
    <w:uiPriority w:val="35"/>
    <w:semiHidden/>
    <w:unhideWhenUsed/>
    <w:qFormat/>
    <w:rsid w:val="002822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fc">
    <w:name w:val="索引​​"/>
    <w:basedOn w:val="a0"/>
    <w:semiHidden/>
    <w:pPr>
      <w:suppressLineNumbers/>
    </w:pPr>
    <w:rPr>
      <w:rFonts w:cs="Arial Unicode MS"/>
    </w:rPr>
  </w:style>
  <w:style w:type="paragraph" w:styleId="afd">
    <w:name w:val="header"/>
    <w:basedOn w:val="a0"/>
    <w:pPr>
      <w:tabs>
        <w:tab w:val="center" w:pos="4680"/>
        <w:tab w:val="right" w:pos="9360"/>
      </w:tabs>
      <w:spacing w:after="0" w:line="240" w:lineRule="auto"/>
    </w:pPr>
  </w:style>
  <w:style w:type="paragraph" w:styleId="afe">
    <w:name w:val="footer"/>
    <w:basedOn w:val="a0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af5">
    <w:name w:val="場面の切れ目"/>
    <w:basedOn w:val="a0"/>
    <w:semiHidden/>
    <w:pPr>
      <w:spacing w:line="480" w:lineRule="auto"/>
      <w:jc w:val="center"/>
    </w:pPr>
    <w:rPr>
      <w:rFonts w:ascii="Times New Roman" w:hAnsi="Times New Roman"/>
    </w:rPr>
  </w:style>
  <w:style w:type="paragraph" w:customStyle="1" w:styleId="aff">
    <w:name w:val="新しいテキスト"/>
    <w:basedOn w:val="a0"/>
    <w:semiHidden/>
    <w:pPr>
      <w:spacing w:line="480" w:lineRule="auto"/>
      <w:ind w:firstLine="720"/>
    </w:pPr>
    <w:rPr>
      <w:rFonts w:ascii="Times New Roman" w:hAnsi="Times New Roman"/>
    </w:rPr>
  </w:style>
  <w:style w:type="paragraph" w:styleId="aff0">
    <w:name w:val="Subtitle"/>
    <w:basedOn w:val="a0"/>
    <w:next w:val="a0"/>
    <w:link w:val="aff1"/>
    <w:uiPriority w:val="11"/>
    <w:qFormat/>
    <w:rsid w:val="00282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ff2">
    <w:name w:val="水平線"/>
    <w:basedOn w:val="a0"/>
    <w:next w:val="af9"/>
    <w:semiHidden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styleId="aff3">
    <w:name w:val="Balloon Text"/>
    <w:basedOn w:val="a0"/>
    <w:link w:val="aff4"/>
    <w:uiPriority w:val="99"/>
    <w:semiHidden/>
    <w:unhideWhenUsed/>
    <w:rsid w:val="00C7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吹き出し (文字)"/>
    <w:basedOn w:val="a1"/>
    <w:link w:val="aff3"/>
    <w:uiPriority w:val="99"/>
    <w:semiHidden/>
    <w:rsid w:val="00C73EE2"/>
    <w:rPr>
      <w:rFonts w:ascii="Segoe UI" w:eastAsia="Calibri" w:hAnsi="Segoe UI" w:cs="Segoe UI"/>
      <w:sz w:val="18"/>
      <w:szCs w:val="18"/>
    </w:rPr>
  </w:style>
  <w:style w:type="paragraph" w:styleId="aff5">
    <w:name w:val="annotation text"/>
    <w:basedOn w:val="a0"/>
    <w:link w:val="af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6">
    <w:name w:val="コメント文字列 (文字)"/>
    <w:basedOn w:val="a1"/>
    <w:link w:val="aff5"/>
    <w:uiPriority w:val="99"/>
    <w:semiHidden/>
    <w:rPr>
      <w:sz w:val="20"/>
      <w:szCs w:val="20"/>
    </w:rPr>
  </w:style>
  <w:style w:type="character" w:styleId="aff7">
    <w:name w:val="annotation reference"/>
    <w:basedOn w:val="a1"/>
    <w:uiPriority w:val="99"/>
    <w:semiHidden/>
    <w:unhideWhenUsed/>
    <w:rPr>
      <w:sz w:val="16"/>
      <w:szCs w:val="16"/>
    </w:rPr>
  </w:style>
  <w:style w:type="character" w:styleId="aff8">
    <w:name w:val="Placeholder Text"/>
    <w:basedOn w:val="a1"/>
    <w:rsid w:val="008614EC"/>
    <w:rPr>
      <w:rFonts w:ascii="Meiryo UI" w:eastAsia="Meiryo UI" w:hAnsi="Meiryo UI"/>
      <w:color w:val="808080"/>
    </w:rPr>
  </w:style>
  <w:style w:type="paragraph" w:customStyle="1" w:styleId="aff9">
    <w:name w:val="表紙タイトル"/>
    <w:basedOn w:val="a0"/>
    <w:rsid w:val="000D337B"/>
    <w:pPr>
      <w:spacing w:after="0" w:line="156" w:lineRule="auto"/>
    </w:pPr>
    <w:rPr>
      <w:b/>
      <w:color w:val="000000" w:themeColor="text1"/>
      <w:spacing w:val="-6"/>
      <w:sz w:val="170"/>
    </w:rPr>
  </w:style>
  <w:style w:type="character" w:styleId="affa">
    <w:name w:val="Hyperlink"/>
    <w:basedOn w:val="a1"/>
    <w:uiPriority w:val="99"/>
    <w:unhideWhenUsed/>
    <w:rsid w:val="008614EC"/>
    <w:rPr>
      <w:rFonts w:ascii="Meiryo UI" w:eastAsia="Meiryo UI" w:hAnsi="Meiryo UI"/>
      <w:color w:val="0563C1" w:themeColor="hyperlink"/>
      <w:u w:val="single"/>
    </w:rPr>
  </w:style>
  <w:style w:type="character" w:styleId="affb">
    <w:name w:val="Unresolved Mention"/>
    <w:basedOn w:val="a1"/>
    <w:uiPriority w:val="99"/>
    <w:semiHidden/>
    <w:rsid w:val="00CD11D8"/>
    <w:rPr>
      <w:color w:val="605E5C"/>
      <w:shd w:val="clear" w:color="auto" w:fill="E1DFDD"/>
    </w:rPr>
  </w:style>
  <w:style w:type="table" w:styleId="affc">
    <w:name w:val="Table Grid"/>
    <w:basedOn w:val="a2"/>
    <w:uiPriority w:val="39"/>
    <w:rsid w:val="00F34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スタイル1"/>
    <w:basedOn w:val="a6"/>
    <w:link w:val="12"/>
    <w:rsid w:val="00A53FE1"/>
    <w:pPr>
      <w:jc w:val="center"/>
    </w:pPr>
    <w:rPr>
      <w:rFonts w:ascii="HGS明朝B" w:eastAsia="HGS明朝B"/>
      <w:b w:val="0"/>
      <w:caps w:val="0"/>
      <w:color w:val="FFFFFF" w:themeColor="background1"/>
      <w:spacing w:val="0"/>
      <w:sz w:val="160"/>
      <w:szCs w:val="160"/>
      <w14:textOutline w14:w="0" w14:cap="flat" w14:cmpd="sng" w14:algn="ctr">
        <w14:noFill/>
        <w14:prstDash w14:val="solid"/>
        <w14:round/>
      </w14:textOutline>
    </w:rPr>
  </w:style>
  <w:style w:type="character" w:customStyle="1" w:styleId="a7">
    <w:name w:val="著者 (文字)"/>
    <w:basedOn w:val="a1"/>
    <w:link w:val="a6"/>
    <w:rsid w:val="00A53FE1"/>
    <w:rPr>
      <w:rFonts w:ascii="Meiryo UI" w:eastAsia="Meiryo UI" w:hAnsi="Meiryo UI" w:cs="Courier"/>
      <w:b/>
      <w:caps/>
      <w:spacing w:val="10"/>
      <w:sz w:val="40"/>
    </w:rPr>
  </w:style>
  <w:style w:type="character" w:customStyle="1" w:styleId="12">
    <w:name w:val="スタイル1 (文字)"/>
    <w:basedOn w:val="a7"/>
    <w:link w:val="11"/>
    <w:rsid w:val="00A53FE1"/>
    <w:rPr>
      <w:rFonts w:ascii="HGS明朝B" w:eastAsia="HGS明朝B" w:hAnsi="Meiryo UI" w:cs="Courier"/>
      <w:b w:val="0"/>
      <w:caps w:val="0"/>
      <w:color w:val="FFFFFF" w:themeColor="background1"/>
      <w:spacing w:val="10"/>
      <w:sz w:val="160"/>
      <w:szCs w:val="160"/>
      <w14:textOutline w14:w="0" w14:cap="flat" w14:cmpd="sng" w14:algn="ctr">
        <w14:noFill/>
        <w14:prstDash w14:val="solid"/>
        <w14:round/>
      </w14:textOutline>
    </w:rPr>
  </w:style>
  <w:style w:type="character" w:customStyle="1" w:styleId="10">
    <w:name w:val="見出し 1 (文字)"/>
    <w:basedOn w:val="a1"/>
    <w:link w:val="1"/>
    <w:uiPriority w:val="9"/>
    <w:rsid w:val="00282237"/>
    <w:rPr>
      <w:rFonts w:asciiTheme="majorHAnsi" w:eastAsiaTheme="majorEastAsia" w:hAnsiTheme="majorHAnsi" w:cstheme="majorBidi"/>
      <w:color w:val="06426A" w:themeColor="accent1" w:themeShade="BF"/>
      <w:sz w:val="40"/>
      <w:szCs w:val="40"/>
    </w:rPr>
  </w:style>
  <w:style w:type="character" w:customStyle="1" w:styleId="21">
    <w:name w:val="見出し 2 (文字)"/>
    <w:basedOn w:val="a1"/>
    <w:link w:val="20"/>
    <w:uiPriority w:val="9"/>
    <w:rsid w:val="00282237"/>
    <w:rPr>
      <w:rFonts w:asciiTheme="majorHAnsi" w:eastAsiaTheme="majorEastAsia" w:hAnsiTheme="majorHAnsi" w:cstheme="majorBidi"/>
      <w:color w:val="06426A" w:themeColor="accent1" w:themeShade="BF"/>
      <w:sz w:val="32"/>
      <w:szCs w:val="32"/>
    </w:rPr>
  </w:style>
  <w:style w:type="character" w:customStyle="1" w:styleId="30">
    <w:name w:val="見出し 3 (文字)"/>
    <w:basedOn w:val="a1"/>
    <w:link w:val="3"/>
    <w:uiPriority w:val="9"/>
    <w:semiHidden/>
    <w:rsid w:val="00282237"/>
    <w:rPr>
      <w:rFonts w:eastAsiaTheme="majorEastAsia" w:cstheme="majorBidi"/>
      <w:color w:val="06426A" w:themeColor="accent1" w:themeShade="BF"/>
      <w:sz w:val="28"/>
      <w:szCs w:val="28"/>
    </w:rPr>
  </w:style>
  <w:style w:type="character" w:customStyle="1" w:styleId="40">
    <w:name w:val="見出し 4 (文字)"/>
    <w:basedOn w:val="a1"/>
    <w:link w:val="4"/>
    <w:uiPriority w:val="9"/>
    <w:semiHidden/>
    <w:rsid w:val="00282237"/>
    <w:rPr>
      <w:rFonts w:eastAsiaTheme="majorEastAsia" w:cstheme="majorBidi"/>
      <w:i/>
      <w:iCs/>
      <w:color w:val="06426A" w:themeColor="accent1" w:themeShade="BF"/>
    </w:rPr>
  </w:style>
  <w:style w:type="character" w:customStyle="1" w:styleId="50">
    <w:name w:val="見出し 5 (文字)"/>
    <w:basedOn w:val="a1"/>
    <w:link w:val="5"/>
    <w:uiPriority w:val="9"/>
    <w:semiHidden/>
    <w:rsid w:val="00282237"/>
    <w:rPr>
      <w:rFonts w:eastAsiaTheme="majorEastAsia" w:cstheme="majorBidi"/>
      <w:color w:val="06426A" w:themeColor="accent1" w:themeShade="BF"/>
    </w:rPr>
  </w:style>
  <w:style w:type="character" w:customStyle="1" w:styleId="60">
    <w:name w:val="見出し 6 (文字)"/>
    <w:basedOn w:val="a1"/>
    <w:link w:val="6"/>
    <w:uiPriority w:val="9"/>
    <w:semiHidden/>
    <w:rsid w:val="002822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1"/>
    <w:link w:val="7"/>
    <w:uiPriority w:val="9"/>
    <w:semiHidden/>
    <w:rsid w:val="00282237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1"/>
    <w:link w:val="8"/>
    <w:uiPriority w:val="9"/>
    <w:semiHidden/>
    <w:rsid w:val="002822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1"/>
    <w:link w:val="9"/>
    <w:uiPriority w:val="9"/>
    <w:semiHidden/>
    <w:rsid w:val="00282237"/>
    <w:rPr>
      <w:rFonts w:eastAsiaTheme="majorEastAsia" w:cstheme="majorBidi"/>
      <w:color w:val="272727" w:themeColor="text1" w:themeTint="D8"/>
    </w:rPr>
  </w:style>
  <w:style w:type="character" w:customStyle="1" w:styleId="aff1">
    <w:name w:val="副題 (文字)"/>
    <w:basedOn w:val="a1"/>
    <w:link w:val="aff0"/>
    <w:uiPriority w:val="11"/>
    <w:rsid w:val="00282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ffd">
    <w:name w:val="Emphasis"/>
    <w:basedOn w:val="a1"/>
    <w:uiPriority w:val="20"/>
    <w:qFormat/>
    <w:rsid w:val="00282237"/>
    <w:rPr>
      <w:i/>
      <w:iCs/>
    </w:rPr>
  </w:style>
  <w:style w:type="paragraph" w:styleId="affe">
    <w:name w:val="No Spacing"/>
    <w:uiPriority w:val="1"/>
    <w:qFormat/>
    <w:rsid w:val="00282237"/>
    <w:pPr>
      <w:spacing w:after="0" w:line="240" w:lineRule="auto"/>
    </w:pPr>
  </w:style>
  <w:style w:type="paragraph" w:styleId="afff">
    <w:name w:val="Quote"/>
    <w:basedOn w:val="a0"/>
    <w:next w:val="a0"/>
    <w:link w:val="afff0"/>
    <w:uiPriority w:val="29"/>
    <w:qFormat/>
    <w:rsid w:val="00282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ff0">
    <w:name w:val="引用文 (文字)"/>
    <w:basedOn w:val="a1"/>
    <w:link w:val="afff"/>
    <w:uiPriority w:val="29"/>
    <w:rsid w:val="00282237"/>
    <w:rPr>
      <w:i/>
      <w:iCs/>
      <w:color w:val="404040" w:themeColor="text1" w:themeTint="BF"/>
    </w:rPr>
  </w:style>
  <w:style w:type="paragraph" w:styleId="22">
    <w:name w:val="Intense Quote"/>
    <w:basedOn w:val="a0"/>
    <w:next w:val="a0"/>
    <w:link w:val="23"/>
    <w:uiPriority w:val="30"/>
    <w:qFormat/>
    <w:rsid w:val="00282237"/>
    <w:pPr>
      <w:pBdr>
        <w:top w:val="single" w:sz="4" w:space="10" w:color="06426A" w:themeColor="accent1" w:themeShade="BF"/>
        <w:bottom w:val="single" w:sz="4" w:space="10" w:color="06426A" w:themeColor="accent1" w:themeShade="BF"/>
      </w:pBdr>
      <w:spacing w:before="360" w:after="360"/>
      <w:ind w:left="864" w:right="864"/>
      <w:jc w:val="center"/>
    </w:pPr>
    <w:rPr>
      <w:i/>
      <w:iCs/>
      <w:color w:val="06426A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282237"/>
    <w:rPr>
      <w:i/>
      <w:iCs/>
      <w:color w:val="06426A" w:themeColor="accent1" w:themeShade="BF"/>
    </w:rPr>
  </w:style>
  <w:style w:type="character" w:styleId="afff1">
    <w:name w:val="Subtle Emphasis"/>
    <w:basedOn w:val="a1"/>
    <w:uiPriority w:val="19"/>
    <w:qFormat/>
    <w:rsid w:val="00282237"/>
    <w:rPr>
      <w:i/>
      <w:iCs/>
      <w:color w:val="404040" w:themeColor="text1" w:themeTint="BF"/>
    </w:rPr>
  </w:style>
  <w:style w:type="character" w:styleId="24">
    <w:name w:val="Intense Emphasis"/>
    <w:basedOn w:val="a1"/>
    <w:uiPriority w:val="21"/>
    <w:qFormat/>
    <w:rsid w:val="00282237"/>
    <w:rPr>
      <w:i/>
      <w:iCs/>
      <w:color w:val="06426A" w:themeColor="accent1" w:themeShade="BF"/>
    </w:rPr>
  </w:style>
  <w:style w:type="character" w:styleId="25">
    <w:name w:val="Intense Reference"/>
    <w:basedOn w:val="a1"/>
    <w:uiPriority w:val="32"/>
    <w:qFormat/>
    <w:rsid w:val="00282237"/>
    <w:rPr>
      <w:b/>
      <w:bCs/>
      <w:smallCaps/>
      <w:color w:val="06426A" w:themeColor="accent1" w:themeShade="BF"/>
      <w:spacing w:val="5"/>
    </w:rPr>
  </w:style>
  <w:style w:type="paragraph" w:styleId="afff2">
    <w:name w:val="TOC Heading"/>
    <w:basedOn w:val="1"/>
    <w:next w:val="a0"/>
    <w:uiPriority w:val="39"/>
    <w:semiHidden/>
    <w:unhideWhenUsed/>
    <w:qFormat/>
    <w:rsid w:val="00282237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af\AppData\Roaming\Microsoft\Templates\&#33050;&#26412;&#12398;&#22519;&#31558;.dotx" TargetMode="External"/></Relationships>
</file>

<file path=word/theme/theme1.xml><?xml version="1.0" encoding="utf-8"?>
<a:theme xmlns:a="http://schemas.openxmlformats.org/drawingml/2006/main" name="Office Theme">
  <a:themeElements>
    <a:clrScheme name="TM89618973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8598E"/>
      </a:accent1>
      <a:accent2>
        <a:srgbClr val="E7E0D0"/>
      </a:accent2>
      <a:accent3>
        <a:srgbClr val="E7E8E6"/>
      </a:accent3>
      <a:accent4>
        <a:srgbClr val="591F7C"/>
      </a:accent4>
      <a:accent5>
        <a:srgbClr val="BB4300"/>
      </a:accent5>
      <a:accent6>
        <a:srgbClr val="1B6700"/>
      </a:accent6>
      <a:hlink>
        <a:srgbClr val="0563C1"/>
      </a:hlink>
      <a:folHlink>
        <a:srgbClr val="954F72"/>
      </a:folHlink>
    </a:clrScheme>
    <a:fontScheme name="Screenplay">
      <a:majorFont>
        <a:latin typeface="Courier New"/>
        <a:ea typeface=""/>
        <a:cs typeface=""/>
      </a:majorFont>
      <a:minorFont>
        <a:latin typeface="Courier N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39E6B8-A447-4417-9671-B0063395AD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02E7A87A-4821-4BB3-ACC6-778815E2BC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686F5B-3ADF-4307-AF90-1F5A0CA4B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D1009C-25E4-4870-9EDB-FE60D2A0A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脚本の執筆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2025-07-12T05:31:00Z</dcterms:created>
  <dcterms:modified xsi:type="dcterms:W3CDTF">2026-08-30T06:03:00Z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