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B20DF" w14:textId="291B3257" w:rsidR="002978A1" w:rsidRPr="002978A1" w:rsidRDefault="000E2527" w:rsidP="002978A1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205144" wp14:editId="6FF22A9B">
                <wp:simplePos x="0" y="0"/>
                <wp:positionH relativeFrom="column">
                  <wp:posOffset>4044462</wp:posOffset>
                </wp:positionH>
                <wp:positionV relativeFrom="paragraph">
                  <wp:posOffset>7285891</wp:posOffset>
                </wp:positionV>
                <wp:extent cx="2450123" cy="2409093"/>
                <wp:effectExtent l="0" t="0" r="26670" b="10795"/>
                <wp:wrapNone/>
                <wp:docPr id="270873762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0123" cy="240909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F9D719" w14:textId="77777777" w:rsidR="000E2527" w:rsidRDefault="000E2527" w:rsidP="000E2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205144" id="正方形/長方形 9" o:spid="_x0000_s1026" style="position:absolute;left:0;text-align:left;margin-left:318.45pt;margin-top:573.7pt;width:192.9pt;height:189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" fillcolor="white [3201]" strokecolor="#70ad47 [3209]" strokeweight="1pt">
                <v:textbox>
                  <w:txbxContent>
                    <w:p w14:paraId="66F9D719" w14:textId="77777777" w:rsidR="000E2527" w:rsidRDefault="000E2527" w:rsidP="000E252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CD8A31" wp14:editId="4B8572F3">
                <wp:simplePos x="0" y="0"/>
                <wp:positionH relativeFrom="margin">
                  <wp:align>center</wp:align>
                </wp:positionH>
                <wp:positionV relativeFrom="paragraph">
                  <wp:posOffset>8646063</wp:posOffset>
                </wp:positionV>
                <wp:extent cx="990600" cy="17584"/>
                <wp:effectExtent l="0" t="152400" r="0" b="154305"/>
                <wp:wrapNone/>
                <wp:docPr id="1955845447" name="直線矢印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0" cy="17584"/>
                        </a:xfrm>
                        <a:prstGeom prst="straightConnector1">
                          <a:avLst/>
                        </a:prstGeom>
                        <a:noFill/>
                        <a:ln w="762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65FA7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0" o:spid="_x0000_s1026" type="#_x0000_t32" style="position:absolute;left:0;text-align:left;margin-left:0;margin-top:680.8pt;width:78pt;height:1.4pt;flip:y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" strokecolor="red" strokeweight="6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F4A100" wp14:editId="50B12EE4">
                <wp:simplePos x="0" y="0"/>
                <wp:positionH relativeFrom="column">
                  <wp:posOffset>2813538</wp:posOffset>
                </wp:positionH>
                <wp:positionV relativeFrom="paragraph">
                  <wp:posOffset>5644662</wp:posOffset>
                </wp:positionV>
                <wp:extent cx="990600" cy="17584"/>
                <wp:effectExtent l="0" t="152400" r="0" b="154305"/>
                <wp:wrapNone/>
                <wp:docPr id="277185652" name="直線矢印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0" cy="17584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5E47A2" id="直線矢印コネクタ 10" o:spid="_x0000_s1026" type="#_x0000_t32" style="position:absolute;left:0;text-align:left;margin-left:221.55pt;margin-top:444.45pt;width:78pt;height:1.4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" strokecolor="red" strokeweight="6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8DA457" wp14:editId="3D28CDA8">
                <wp:simplePos x="0" y="0"/>
                <wp:positionH relativeFrom="column">
                  <wp:posOffset>4103077</wp:posOffset>
                </wp:positionH>
                <wp:positionV relativeFrom="paragraph">
                  <wp:posOffset>4466492</wp:posOffset>
                </wp:positionV>
                <wp:extent cx="2344615" cy="2174631"/>
                <wp:effectExtent l="0" t="0" r="17780" b="16510"/>
                <wp:wrapNone/>
                <wp:docPr id="2000974279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4615" cy="217463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CC4967" w14:textId="77777777" w:rsidR="000E2527" w:rsidRDefault="000E2527" w:rsidP="000E2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8DA457" id="正方形/長方形 8" o:spid="_x0000_s1027" style="position:absolute;left:0;text-align:left;margin-left:323.1pt;margin-top:351.7pt;width:184.6pt;height:17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" fillcolor="white [3201]" strokecolor="#70ad47 [3209]" strokeweight="1pt">
                <v:textbox>
                  <w:txbxContent>
                    <w:p w14:paraId="49CC4967" w14:textId="77777777" w:rsidR="000E2527" w:rsidRDefault="000E2527" w:rsidP="000E252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5AB7E7" wp14:editId="0A95D780">
                <wp:simplePos x="0" y="0"/>
                <wp:positionH relativeFrom="column">
                  <wp:posOffset>226291</wp:posOffset>
                </wp:positionH>
                <wp:positionV relativeFrom="paragraph">
                  <wp:posOffset>2863273</wp:posOffset>
                </wp:positionV>
                <wp:extent cx="6336145" cy="1362363"/>
                <wp:effectExtent l="0" t="0" r="7620" b="9525"/>
                <wp:wrapNone/>
                <wp:docPr id="966618456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6145" cy="13623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466A52" w14:textId="39DCAA88" w:rsidR="000E2527" w:rsidRPr="000E2527" w:rsidRDefault="000E2527" w:rsidP="000E2527">
                            <w:pPr>
                              <w:jc w:val="left"/>
                              <w:rPr>
                                <w:sz w:val="36"/>
                                <w:szCs w:val="36"/>
                              </w:rPr>
                            </w:pPr>
                            <w:r w:rsidRPr="000E2527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上記の基本のイラストのイメージを活かして、他のイラスト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の</w:t>
                            </w:r>
                            <w:r w:rsidRPr="000E2527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作成をお願いします。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5AB7E7" id="正方形/長方形 7" o:spid="_x0000_s1028" style="position:absolute;left:0;text-align:left;margin-left:17.8pt;margin-top:225.45pt;width:498.9pt;height:10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" fillcolor="white [3201]" stroked="f" strokeweight="1pt">
                <v:textbox>
                  <w:txbxContent>
                    <w:p w14:paraId="0B466A52" w14:textId="39DCAA88" w:rsidR="000E2527" w:rsidRPr="000E2527" w:rsidRDefault="000E2527" w:rsidP="000E2527">
                      <w:pPr>
                        <w:jc w:val="left"/>
                        <w:rPr>
                          <w:sz w:val="36"/>
                          <w:szCs w:val="36"/>
                        </w:rPr>
                      </w:pPr>
                      <w:r w:rsidRPr="000E2527">
                        <w:rPr>
                          <w:rFonts w:hint="eastAsia"/>
                          <w:sz w:val="36"/>
                          <w:szCs w:val="36"/>
                        </w:rPr>
                        <w:t>上記の基本のイラストのイメージを活かして、他のイラスト</w:t>
                      </w:r>
                      <w:r>
                        <w:rPr>
                          <w:rFonts w:hint="eastAsia"/>
                          <w:sz w:val="36"/>
                          <w:szCs w:val="36"/>
                        </w:rPr>
                        <w:t>の</w:t>
                      </w:r>
                      <w:r w:rsidRPr="000E2527">
                        <w:rPr>
                          <w:rFonts w:hint="eastAsia"/>
                          <w:sz w:val="36"/>
                          <w:szCs w:val="36"/>
                        </w:rPr>
                        <w:t>作成をお願いします。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FDED40" wp14:editId="14ECCB10">
                <wp:simplePos x="0" y="0"/>
                <wp:positionH relativeFrom="column">
                  <wp:posOffset>263120</wp:posOffset>
                </wp:positionH>
                <wp:positionV relativeFrom="paragraph">
                  <wp:posOffset>4530379</wp:posOffset>
                </wp:positionV>
                <wp:extent cx="2202873" cy="1782618"/>
                <wp:effectExtent l="0" t="0" r="23495" b="10160"/>
                <wp:wrapNone/>
                <wp:docPr id="602889911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2873" cy="178261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6E9DF1" w14:textId="0461A378" w:rsidR="000E2527" w:rsidRDefault="000E2527" w:rsidP="000E252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D0A620" wp14:editId="7ACC22D8">
                                  <wp:extent cx="2009140" cy="1717675"/>
                                  <wp:effectExtent l="0" t="0" r="0" b="0"/>
                                  <wp:docPr id="578985215" name="図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9140" cy="1717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2C9793B" w14:textId="48E59FFC" w:rsidR="000E2527" w:rsidRDefault="000E2527" w:rsidP="000E2527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画像タイトル（元気な心臓）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FDED40" id="正方形/長方形 3" o:spid="_x0000_s1029" style="position:absolute;left:0;text-align:left;margin-left:20.7pt;margin-top:356.7pt;width:173.45pt;height:140.3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" fillcolor="white [3201]" strokecolor="#70ad47 [3209]" strokeweight="1pt">
                <v:textbox style="mso-fit-shape-to-text:t">
                  <w:txbxContent>
                    <w:p w14:paraId="706E9DF1" w14:textId="0461A378" w:rsidR="000E2527" w:rsidRDefault="000E2527" w:rsidP="000E252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DD0A620" wp14:editId="7ACC22D8">
                            <wp:extent cx="2009140" cy="1717675"/>
                            <wp:effectExtent l="0" t="0" r="0" b="0"/>
                            <wp:docPr id="578985215" name="図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9140" cy="1717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2C9793B" w14:textId="48E59FFC" w:rsidR="000E2527" w:rsidRDefault="000E2527" w:rsidP="000E2527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画像タイトル（元気な心臓）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C38D93" wp14:editId="20B493EF">
                <wp:simplePos x="0" y="0"/>
                <wp:positionH relativeFrom="column">
                  <wp:posOffset>239625</wp:posOffset>
                </wp:positionH>
                <wp:positionV relativeFrom="paragraph">
                  <wp:posOffset>7369637</wp:posOffset>
                </wp:positionV>
                <wp:extent cx="2207490" cy="2198254"/>
                <wp:effectExtent l="0" t="0" r="21590" b="12065"/>
                <wp:wrapNone/>
                <wp:docPr id="1305411048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7490" cy="21982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B933B4" w14:textId="331E4958" w:rsidR="000E2527" w:rsidRDefault="000E2527" w:rsidP="000E252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26FB1C" wp14:editId="40EBDA30">
                                  <wp:extent cx="2013585" cy="2013585"/>
                                  <wp:effectExtent l="0" t="0" r="5715" b="5715"/>
                                  <wp:docPr id="1567785513" name="図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3585" cy="20135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30F2C6C" w14:textId="72504945" w:rsidR="000E2527" w:rsidRDefault="000E2527" w:rsidP="000E2527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画像タイトル（終わった心臓）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C38D93" id="正方形/長方形 5" o:spid="_x0000_s1030" style="position:absolute;left:0;text-align:left;margin-left:18.85pt;margin-top:580.3pt;width:173.8pt;height:173.1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" fillcolor="white [3201]" strokecolor="#70ad47 [3209]" strokeweight="1pt">
                <v:textbox style="mso-fit-shape-to-text:t">
                  <w:txbxContent>
                    <w:p w14:paraId="10B933B4" w14:textId="331E4958" w:rsidR="000E2527" w:rsidRDefault="000E2527" w:rsidP="000E252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626FB1C" wp14:editId="40EBDA30">
                            <wp:extent cx="2013585" cy="2013585"/>
                            <wp:effectExtent l="0" t="0" r="5715" b="5715"/>
                            <wp:docPr id="1567785513" name="図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13585" cy="20135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30F2C6C" w14:textId="72504945" w:rsidR="000E2527" w:rsidRDefault="000E2527" w:rsidP="000E2527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画像タイトル（終わった心臓）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D59132" wp14:editId="54C2FB99">
                <wp:simplePos x="0" y="0"/>
                <wp:positionH relativeFrom="column">
                  <wp:posOffset>2498321</wp:posOffset>
                </wp:positionH>
                <wp:positionV relativeFrom="paragraph">
                  <wp:posOffset>110317</wp:posOffset>
                </wp:positionV>
                <wp:extent cx="2890982" cy="2553854"/>
                <wp:effectExtent l="0" t="0" r="24130" b="18415"/>
                <wp:wrapNone/>
                <wp:docPr id="451380739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0982" cy="25538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54FE39" w14:textId="7C88208D" w:rsidR="000E2527" w:rsidRDefault="000E2527" w:rsidP="000E252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124369" wp14:editId="03234E86">
                                  <wp:extent cx="2406015" cy="1805940"/>
                                  <wp:effectExtent l="0" t="0" r="0" b="3810"/>
                                  <wp:docPr id="1214629337" name="図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06015" cy="18059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6441132" w14:textId="56427C47" w:rsidR="000E2527" w:rsidRDefault="000E2527" w:rsidP="000E2527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画像タイトル（レスベラトロール坑肥満）</w:t>
                            </w:r>
                          </w:p>
                          <w:p w14:paraId="7F6A8DDA" w14:textId="40136D22" w:rsidR="000E2527" w:rsidRPr="000E2527" w:rsidRDefault="000E2527" w:rsidP="000E2527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FF0000"/>
                              </w:rPr>
                            </w:pPr>
                            <w:r w:rsidRPr="000E2527">
                              <w:rPr>
                                <w:rFonts w:hint="eastAsia"/>
                                <w:b/>
                                <w:bCs/>
                                <w:color w:val="FF0000"/>
                              </w:rPr>
                              <w:t>基本のイラスト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D59132" id="正方形/長方形 1" o:spid="_x0000_s1031" style="position:absolute;left:0;text-align:left;margin-left:196.7pt;margin-top:8.7pt;width:227.65pt;height:20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" fillcolor="white [3201]" strokecolor="#70ad47 [3209]" strokeweight="1pt">
                <v:textbox>
                  <w:txbxContent>
                    <w:p w14:paraId="6B54FE39" w14:textId="7C88208D" w:rsidR="000E2527" w:rsidRDefault="000E2527" w:rsidP="000E252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7124369" wp14:editId="03234E86">
                            <wp:extent cx="2406015" cy="1805940"/>
                            <wp:effectExtent l="0" t="0" r="0" b="3810"/>
                            <wp:docPr id="1214629337" name="図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06015" cy="18059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6441132" w14:textId="56427C47" w:rsidR="000E2527" w:rsidRDefault="000E2527" w:rsidP="000E2527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画像タイトル（レスベラトロール坑肥満）</w:t>
                      </w:r>
                    </w:p>
                    <w:p w14:paraId="7F6A8DDA" w14:textId="40136D22" w:rsidR="000E2527" w:rsidRPr="000E2527" w:rsidRDefault="000E2527" w:rsidP="000E2527">
                      <w:pPr>
                        <w:jc w:val="center"/>
                        <w:rPr>
                          <w:rFonts w:hint="eastAsia"/>
                          <w:b/>
                          <w:bCs/>
                          <w:color w:val="FF0000"/>
                        </w:rPr>
                      </w:pPr>
                      <w:r w:rsidRPr="000E2527">
                        <w:rPr>
                          <w:rFonts w:hint="eastAsia"/>
                          <w:b/>
                          <w:bCs/>
                          <w:color w:val="FF0000"/>
                        </w:rPr>
                        <w:t>基本のイラスト</w:t>
                      </w:r>
                    </w:p>
                  </w:txbxContent>
                </v:textbox>
              </v:rect>
            </w:pict>
          </mc:Fallback>
        </mc:AlternateContent>
      </w:r>
    </w:p>
    <w:sectPr w:rsidR="002978A1" w:rsidRPr="002978A1" w:rsidSect="002978A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0"/>
  <w:bordersDoNotSurroundHeader/>
  <w:bordersDoNotSurroundFooter/>
  <w:proofState w:spelling="clean" w:grammar="clean"/>
  <w:attachedTemplate r:id="rId1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527"/>
    <w:rsid w:val="000E2527"/>
    <w:rsid w:val="00164275"/>
    <w:rsid w:val="002978A1"/>
    <w:rsid w:val="00567570"/>
    <w:rsid w:val="00A2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4C9958"/>
  <w15:chartTrackingRefBased/>
  <w15:docId w15:val="{802CFE9E-9705-4754-B10F-F63DB7905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8A1"/>
    <w:pPr>
      <w:widowControl w:val="0"/>
      <w:jc w:val="both"/>
    </w:pPr>
    <w:rPr>
      <w:rFonts w:ascii="BIZ UDPゴシック" w:eastAsia="BIZ UDPゴシック" w:hAnsi="BIZ UDP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&#12356;&#12388;&#12418;&#12398;&#25991;&#26360;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いつもの文書</Template>
  <TotalTime>8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2023-07-21T00:51:00Z</dcterms:created>
  <dcterms:modified xsi:type="dcterms:W3CDTF">2023-07-21T00:59:00Z</dcterms:modified>
</cp:coreProperties>
</file>