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E974C" w14:textId="21E18EEE" w:rsidR="00E351D7" w:rsidRPr="00ED1949" w:rsidRDefault="00AB4BC5">
      <w:pPr>
        <w:rPr>
          <w:rFonts w:ascii="Britannic Bold" w:hAnsi="Britannic Bold"/>
          <w:sz w:val="2"/>
        </w:rPr>
      </w:pPr>
      <w:r w:rsidRPr="00ED1949">
        <w:rPr>
          <w:rFonts w:ascii="Britannic Bold" w:hAnsi="Britannic Bold"/>
          <w:noProof/>
          <w:sz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9755" wp14:editId="011D497F">
                <wp:simplePos x="0" y="0"/>
                <wp:positionH relativeFrom="column">
                  <wp:posOffset>2097405</wp:posOffset>
                </wp:positionH>
                <wp:positionV relativeFrom="paragraph">
                  <wp:posOffset>2393950</wp:posOffset>
                </wp:positionV>
                <wp:extent cx="790575" cy="1419225"/>
                <wp:effectExtent l="0" t="0" r="9525" b="9525"/>
                <wp:wrapNone/>
                <wp:docPr id="2" name="Gree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E975E" w14:textId="371C8600" w:rsidR="003E7991" w:rsidRDefault="00AB4BC5">
                            <w:pPr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6205A2" wp14:editId="2B6FB94F">
                                  <wp:extent cx="809625" cy="1218418"/>
                                  <wp:effectExtent l="0" t="0" r="0" b="1270"/>
                                  <wp:docPr id="13" name="図 1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FAF2DC4-0B09-4A2F-A330-FF408B16535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図 1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FAF2DC4-0B09-4A2F-A330-FF408B16535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567" cy="12303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E9755" id="_x0000_t202" coordsize="21600,21600" o:spt="202" path="m,l,21600r21600,l21600,xe">
                <v:stroke joinstyle="miter"/>
                <v:path gradientshapeok="t" o:connecttype="rect"/>
              </v:shapetype>
              <v:shape id="Greet" o:spid="_x0000_s1026" type="#_x0000_t202" style="position:absolute;left:0;text-align:left;margin-left:165.15pt;margin-top:188.5pt;width:62.25pt;height:1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" filled="f" stroked="f" strokeweight=".5pt">
                <v:textbox inset="0,0,0,0">
                  <w:txbxContent>
                    <w:p w14:paraId="6A3E975E" w14:textId="371C8600" w:rsidR="003E7991" w:rsidRDefault="00AB4BC5">
                      <w:pPr>
                        <w:rPr>
                          <w:rFonts w:ascii="ＭＳ 明朝" w:hAnsi="ＭＳ 明朝"/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6205A2" wp14:editId="2B6FB94F">
                            <wp:extent cx="809625" cy="1218418"/>
                            <wp:effectExtent l="0" t="0" r="0" b="1270"/>
                            <wp:docPr id="13" name="図 1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FAF2DC4-0B09-4A2F-A330-FF408B16535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図 12">
                                      <a:extLst>
                                        <a:ext uri="{FF2B5EF4-FFF2-40B4-BE49-F238E27FC236}">
                                          <a16:creationId xmlns:a16="http://schemas.microsoft.com/office/drawing/2014/main" id="{3FAF2DC4-0B09-4A2F-A330-FF408B16535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7567" cy="12303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B7064" w:rsidRPr="00ED1949">
        <w:rPr>
          <w:rFonts w:ascii="Britannic Bold" w:hAnsi="Britannic Bold"/>
          <w:noProof/>
          <w:sz w:val="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3E974D" wp14:editId="7FABAE3E">
                <wp:simplePos x="0" y="0"/>
                <wp:positionH relativeFrom="margin">
                  <wp:posOffset>-188595</wp:posOffset>
                </wp:positionH>
                <wp:positionV relativeFrom="paragraph">
                  <wp:posOffset>1784350</wp:posOffset>
                </wp:positionV>
                <wp:extent cx="3314700" cy="1038225"/>
                <wp:effectExtent l="0" t="0" r="0" b="9525"/>
                <wp:wrapNone/>
                <wp:docPr id="5" name="Na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E9758" w14:textId="291760A6" w:rsidR="003E7991" w:rsidRPr="00BD0C54" w:rsidRDefault="00ED1949" w:rsidP="00ED19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 w:rsidRPr="00BD0C54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この度は、数ある会社の中から当社をお選び頂き、誠にありがとうございます。</w:t>
                            </w:r>
                          </w:p>
                          <w:p w14:paraId="6DCE3B73" w14:textId="77777777" w:rsidR="00ED1949" w:rsidRPr="00BD0C54" w:rsidRDefault="00ED1949" w:rsidP="00ED19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 w:rsidRPr="00BD0C54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今後とも、皆さまのお役に立つよう、</w:t>
                            </w:r>
                          </w:p>
                          <w:p w14:paraId="00E385C4" w14:textId="3AABD9C5" w:rsidR="00ED1949" w:rsidRPr="00BD0C54" w:rsidRDefault="00ED1949" w:rsidP="00ED19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 w:rsidRPr="00BD0C54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精一杯努力してまいりますので、</w:t>
                            </w:r>
                          </w:p>
                          <w:p w14:paraId="16EFB5BF" w14:textId="6FBE324A" w:rsidR="00ED1949" w:rsidRPr="00BD0C54" w:rsidRDefault="00ED1949" w:rsidP="00ED1949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  <w:szCs w:val="22"/>
                              </w:rPr>
                            </w:pPr>
                            <w:r w:rsidRPr="00BD0C54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どうぞよろしくお願い致します。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E974D" id="Name" o:spid="_x0000_s1027" type="#_x0000_t202" style="position:absolute;left:0;text-align:left;margin-left:-14.85pt;margin-top:140.5pt;width:261pt;height:8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" filled="f" stroked="f" strokeweight=".5pt">
                <v:textbox inset="0,0,0,0">
                  <w:txbxContent>
                    <w:p w14:paraId="6A3E9758" w14:textId="291760A6" w:rsidR="003E7991" w:rsidRPr="00BD0C54" w:rsidRDefault="00ED1949" w:rsidP="00ED1949">
                      <w:pPr>
                        <w:jc w:val="left"/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</w:pPr>
                      <w:r w:rsidRPr="00BD0C54">
                        <w:rPr>
                          <w:rFonts w:ascii="BIZ UD明朝 Medium" w:eastAsia="BIZ UD明朝 Medium" w:hAnsi="BIZ UD明朝 Medium" w:hint="eastAsia"/>
                          <w:sz w:val="22"/>
                          <w:szCs w:val="22"/>
                        </w:rPr>
                        <w:t>この度は、数ある会社の中から当社をお選び頂き、誠にありがとうございます。</w:t>
                      </w:r>
                    </w:p>
                    <w:p w14:paraId="6DCE3B73" w14:textId="77777777" w:rsidR="00ED1949" w:rsidRPr="00BD0C54" w:rsidRDefault="00ED1949" w:rsidP="00ED1949">
                      <w:pPr>
                        <w:jc w:val="left"/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</w:pPr>
                      <w:r w:rsidRPr="00BD0C54">
                        <w:rPr>
                          <w:rFonts w:ascii="BIZ UD明朝 Medium" w:eastAsia="BIZ UD明朝 Medium" w:hAnsi="BIZ UD明朝 Medium" w:hint="eastAsia"/>
                          <w:sz w:val="22"/>
                          <w:szCs w:val="22"/>
                        </w:rPr>
                        <w:t>今後とも、皆さまのお役に立つよう、</w:t>
                      </w:r>
                    </w:p>
                    <w:p w14:paraId="00E385C4" w14:textId="3AABD9C5" w:rsidR="00ED1949" w:rsidRPr="00BD0C54" w:rsidRDefault="00ED1949" w:rsidP="00ED1949">
                      <w:pPr>
                        <w:jc w:val="left"/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</w:pPr>
                      <w:r w:rsidRPr="00BD0C54">
                        <w:rPr>
                          <w:rFonts w:ascii="BIZ UD明朝 Medium" w:eastAsia="BIZ UD明朝 Medium" w:hAnsi="BIZ UD明朝 Medium" w:hint="eastAsia"/>
                          <w:sz w:val="22"/>
                          <w:szCs w:val="22"/>
                        </w:rPr>
                        <w:t>精一杯努力してまいりますので、</w:t>
                      </w:r>
                    </w:p>
                    <w:p w14:paraId="16EFB5BF" w14:textId="6FBE324A" w:rsidR="00ED1949" w:rsidRPr="00BD0C54" w:rsidRDefault="00ED1949" w:rsidP="00ED1949">
                      <w:pPr>
                        <w:jc w:val="left"/>
                        <w:rPr>
                          <w:rFonts w:ascii="BIZ UD明朝 Medium" w:eastAsia="BIZ UD明朝 Medium" w:hAnsi="BIZ UD明朝 Medium"/>
                          <w:sz w:val="22"/>
                          <w:szCs w:val="22"/>
                        </w:rPr>
                      </w:pPr>
                      <w:r w:rsidRPr="00BD0C54">
                        <w:rPr>
                          <w:rFonts w:ascii="BIZ UD明朝 Medium" w:eastAsia="BIZ UD明朝 Medium" w:hAnsi="BIZ UD明朝 Medium" w:hint="eastAsia"/>
                          <w:sz w:val="22"/>
                          <w:szCs w:val="22"/>
                        </w:rPr>
                        <w:t>どうぞよろしくお願い致します。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7064">
        <w:rPr>
          <w:noProof/>
        </w:rPr>
        <w:drawing>
          <wp:inline distT="0" distB="0" distL="0" distR="0" wp14:anchorId="443D4BA1" wp14:editId="30F7A781">
            <wp:extent cx="2819400" cy="1743075"/>
            <wp:effectExtent l="0" t="0" r="0" b="9525"/>
            <wp:docPr id="1" name="図 1" descr="感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感謝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51D7" w:rsidRPr="00ED1949" w:rsidSect="003E7991">
      <w:pgSz w:w="5669" w:h="8391"/>
      <w:pgMar w:top="850" w:right="567" w:bottom="850" w:left="567" w:header="720" w:footer="72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991"/>
    <w:rsid w:val="00070340"/>
    <w:rsid w:val="0021296A"/>
    <w:rsid w:val="002B4445"/>
    <w:rsid w:val="003E7991"/>
    <w:rsid w:val="00411824"/>
    <w:rsid w:val="00453D74"/>
    <w:rsid w:val="005A5640"/>
    <w:rsid w:val="005E4159"/>
    <w:rsid w:val="00641203"/>
    <w:rsid w:val="006D122F"/>
    <w:rsid w:val="00710C5A"/>
    <w:rsid w:val="00714401"/>
    <w:rsid w:val="007324FE"/>
    <w:rsid w:val="0075765B"/>
    <w:rsid w:val="007D0296"/>
    <w:rsid w:val="007E7A5F"/>
    <w:rsid w:val="008341B2"/>
    <w:rsid w:val="00856B12"/>
    <w:rsid w:val="008D26EE"/>
    <w:rsid w:val="008F6236"/>
    <w:rsid w:val="00994932"/>
    <w:rsid w:val="009B7064"/>
    <w:rsid w:val="00A82F50"/>
    <w:rsid w:val="00AB4BC5"/>
    <w:rsid w:val="00B33EED"/>
    <w:rsid w:val="00BA638C"/>
    <w:rsid w:val="00BD0C54"/>
    <w:rsid w:val="00C1742A"/>
    <w:rsid w:val="00C36C52"/>
    <w:rsid w:val="00D35A33"/>
    <w:rsid w:val="00DB0E5F"/>
    <w:rsid w:val="00E01C30"/>
    <w:rsid w:val="00E24263"/>
    <w:rsid w:val="00E351D7"/>
    <w:rsid w:val="00E4428F"/>
    <w:rsid w:val="00E97D6A"/>
    <w:rsid w:val="00EA0A96"/>
    <w:rsid w:val="00ED0039"/>
    <w:rsid w:val="00ED1949"/>
    <w:rsid w:val="00EE1038"/>
    <w:rsid w:val="00F13E70"/>
    <w:rsid w:val="00F62CAA"/>
    <w:rsid w:val="00F677A8"/>
    <w:rsid w:val="00F8584B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3E974C"/>
  <w15:chartTrackingRefBased/>
  <w15:docId w15:val="{4E66928F-4538-4CB6-8216-96DCFFBDE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99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3E799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semiHidden/>
    <w:rsid w:val="003E7991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3E79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E7991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3E79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E799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RPCARD20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E8214-A63C-47EB-8184-6CBB03A74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RPCARD20</Template>
  <TotalTime>16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廣岡慎一</dc:creator>
  <cp:keywords/>
  <dc:description/>
  <cp:lastModifiedBy>廣岡 慎一</cp:lastModifiedBy>
  <cp:revision>7</cp:revision>
  <cp:lastPrinted>2014-12-16T14:31:00Z</cp:lastPrinted>
  <dcterms:created xsi:type="dcterms:W3CDTF">2020-12-11T07:25:00Z</dcterms:created>
  <dcterms:modified xsi:type="dcterms:W3CDTF">2020-12-11T07:53:00Z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ngo">
    <vt:i4>1</vt:i4>
  </property>
  <property fmtid="{D5CDD505-2E9C-101B-9397-08002B2CF9AE}" pid="3" name="WizardSucceeded">
    <vt:i4>1</vt:i4>
  </property>
  <property fmtid="{D5CDD505-2E9C-101B-9397-08002B2CF9AE}" pid="4" name="CardType">
    <vt:i4>4</vt:i4>
  </property>
  <property fmtid="{D5CDD505-2E9C-101B-9397-08002B2CF9AE}" pid="5" name="Layout">
    <vt:i4>45</vt:i4>
  </property>
</Properties>
</file>